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5E31" w:rsidRPr="00B22C7F" w:rsidRDefault="009A5E04" w:rsidP="00B22C7F">
      <w:pPr>
        <w:pStyle w:val="NoSpacing"/>
        <w:jc w:val="center"/>
        <w:rPr>
          <w:b/>
          <w:u w:val="single"/>
        </w:rPr>
      </w:pPr>
      <w:r>
        <w:rPr>
          <w:b/>
          <w:u w:val="single"/>
        </w:rPr>
        <w:t>C</w:t>
      </w:r>
      <w:r w:rsidR="00B22C7F" w:rsidRPr="00B22C7F">
        <w:rPr>
          <w:b/>
          <w:u w:val="single"/>
        </w:rPr>
        <w:t>ouncil Tax</w:t>
      </w:r>
      <w:r>
        <w:rPr>
          <w:b/>
          <w:u w:val="single"/>
        </w:rPr>
        <w:t xml:space="preserve"> Reduction Consultation</w:t>
      </w:r>
    </w:p>
    <w:p w:rsidR="00AE5F77" w:rsidRDefault="00AE5F77" w:rsidP="00D76B00">
      <w:pPr>
        <w:pStyle w:val="NoSpacing"/>
        <w:rPr>
          <w:b/>
        </w:rPr>
      </w:pPr>
    </w:p>
    <w:p w:rsidR="0047033C" w:rsidRDefault="0047033C" w:rsidP="0047033C">
      <w:pPr>
        <w:pStyle w:val="NoSpacing"/>
        <w:rPr>
          <w:b/>
        </w:rPr>
      </w:pPr>
      <w:r>
        <w:rPr>
          <w:b/>
        </w:rPr>
        <w:t xml:space="preserve">Background </w:t>
      </w:r>
    </w:p>
    <w:p w:rsidR="0047033C" w:rsidRDefault="0047033C" w:rsidP="0047033C">
      <w:pPr>
        <w:pStyle w:val="NoSpacing"/>
      </w:pPr>
      <w:r>
        <w:t xml:space="preserve">The Council Tax Reduction (CTR) scheme provides </w:t>
      </w:r>
      <w:r w:rsidR="00564514">
        <w:t>help</w:t>
      </w:r>
      <w:r>
        <w:t xml:space="preserve"> for Oxford residents on benefits or low incomes to pay their council tax.</w:t>
      </w:r>
      <w:r w:rsidR="00564514">
        <w:t xml:space="preserve"> This help is provided as a reduction in the amount of Council Tax to pay. The reduction can be up to 100% of the Council Tax bill.</w:t>
      </w:r>
    </w:p>
    <w:p w:rsidR="0047033C" w:rsidRDefault="0047033C" w:rsidP="0047033C">
      <w:pPr>
        <w:pStyle w:val="NoSpacing"/>
      </w:pPr>
    </w:p>
    <w:p w:rsidR="0047033C" w:rsidRDefault="0047033C" w:rsidP="0047033C">
      <w:pPr>
        <w:pStyle w:val="NoSpacing"/>
      </w:pPr>
      <w:r>
        <w:t>Since the end of national council tax benefit (CTB) in April 2013, councils have been responsible for drawing up their own schemes</w:t>
      </w:r>
      <w:r w:rsidR="00564514">
        <w:t xml:space="preserve"> of support</w:t>
      </w:r>
      <w:r>
        <w:t xml:space="preserve">. </w:t>
      </w:r>
      <w:r w:rsidR="007B243A">
        <w:t>Oxford is one of</w:t>
      </w:r>
      <w:r>
        <w:t xml:space="preserve"> </w:t>
      </w:r>
      <w:r w:rsidR="00387ADF">
        <w:t>a small number of councils who have not reduced the</w:t>
      </w:r>
      <w:r w:rsidR="00796B55">
        <w:t xml:space="preserve"> overall</w:t>
      </w:r>
      <w:r w:rsidR="00387ADF">
        <w:t xml:space="preserve"> level of financial support that </w:t>
      </w:r>
      <w:r w:rsidR="00564514">
        <w:t>was available before 2013</w:t>
      </w:r>
      <w:r w:rsidR="00387ADF">
        <w:t>,</w:t>
      </w:r>
      <w:r>
        <w:t xml:space="preserve"> even though government funding for </w:t>
      </w:r>
      <w:r w:rsidR="00564514">
        <w:t>Council Tax support</w:t>
      </w:r>
      <w:r>
        <w:t xml:space="preserve"> has reduced </w:t>
      </w:r>
      <w:r w:rsidR="00FE67B9">
        <w:t>annually</w:t>
      </w:r>
      <w:r w:rsidR="00F82F9A">
        <w:t>, and ended</w:t>
      </w:r>
      <w:r>
        <w:t xml:space="preserve"> completely in 2019.</w:t>
      </w:r>
      <w:r w:rsidR="00387ADF">
        <w:t xml:space="preserve"> </w:t>
      </w:r>
      <w:r>
        <w:t>Because of government cuts to funding</w:t>
      </w:r>
      <w:r w:rsidR="00F82F9A">
        <w:t xml:space="preserve"> and an increase in caseload due to the Covid-19 pandemic</w:t>
      </w:r>
      <w:r>
        <w:t>, our CTR scheme will cost us</w:t>
      </w:r>
      <w:r w:rsidR="00387ADF">
        <w:t xml:space="preserve"> more than</w:t>
      </w:r>
      <w:r>
        <w:t xml:space="preserve"> £1.</w:t>
      </w:r>
      <w:r w:rsidR="00F82F9A">
        <w:t>7</w:t>
      </w:r>
      <w:r>
        <w:t xml:space="preserve"> million this year. </w:t>
      </w:r>
    </w:p>
    <w:p w:rsidR="0047033C" w:rsidRDefault="0047033C" w:rsidP="0047033C">
      <w:pPr>
        <w:pStyle w:val="NoSpacing"/>
      </w:pPr>
    </w:p>
    <w:p w:rsidR="0047033C" w:rsidRDefault="0047033C" w:rsidP="0047033C">
      <w:pPr>
        <w:pStyle w:val="NoSpacing"/>
      </w:pPr>
      <w:r>
        <w:t>In Oxford, 8.</w:t>
      </w:r>
      <w:r w:rsidR="00F82F9A">
        <w:t>563</w:t>
      </w:r>
      <w:r>
        <w:t xml:space="preserve"> people currently get help to pay their council tax. The amount of help they get depends on their income and their household, with people on some benefits </w:t>
      </w:r>
      <w:r w:rsidR="00564514">
        <w:t>not having to pay anythin</w:t>
      </w:r>
      <w:r>
        <w:t xml:space="preserve">g. </w:t>
      </w:r>
      <w:r w:rsidRPr="00DF0842">
        <w:t xml:space="preserve">These </w:t>
      </w:r>
      <w:r>
        <w:t xml:space="preserve">benefits </w:t>
      </w:r>
      <w:r w:rsidRPr="00DF0842">
        <w:t>include</w:t>
      </w:r>
      <w:r>
        <w:t xml:space="preserve"> i</w:t>
      </w:r>
      <w:r w:rsidRPr="00DF0842">
        <w:t>ncome</w:t>
      </w:r>
      <w:r>
        <w:t>-</w:t>
      </w:r>
      <w:r w:rsidRPr="00DF0842">
        <w:t xml:space="preserve">based </w:t>
      </w:r>
      <w:r>
        <w:t>J</w:t>
      </w:r>
      <w:r w:rsidRPr="00DF0842">
        <w:t>obseeker</w:t>
      </w:r>
      <w:r>
        <w:t>’</w:t>
      </w:r>
      <w:r w:rsidRPr="00DF0842">
        <w:t xml:space="preserve">s </w:t>
      </w:r>
      <w:r>
        <w:t>A</w:t>
      </w:r>
      <w:r w:rsidRPr="00DF0842">
        <w:t>llowance</w:t>
      </w:r>
      <w:r>
        <w:t xml:space="preserve"> (JSA)</w:t>
      </w:r>
      <w:r w:rsidRPr="00DF0842">
        <w:t xml:space="preserve">, </w:t>
      </w:r>
      <w:r>
        <w:t>I</w:t>
      </w:r>
      <w:r w:rsidRPr="00DF0842">
        <w:t xml:space="preserve">ncome </w:t>
      </w:r>
      <w:r>
        <w:t>S</w:t>
      </w:r>
      <w:r w:rsidRPr="00DF0842">
        <w:t>upport</w:t>
      </w:r>
      <w:r>
        <w:t xml:space="preserve"> (IS)</w:t>
      </w:r>
      <w:r w:rsidRPr="00DF0842">
        <w:t xml:space="preserve">, </w:t>
      </w:r>
      <w:r>
        <w:t>G</w:t>
      </w:r>
      <w:r w:rsidRPr="00DF0842">
        <w:t xml:space="preserve">uarantee </w:t>
      </w:r>
      <w:r>
        <w:t>C</w:t>
      </w:r>
      <w:r w:rsidRPr="00DF0842">
        <w:t xml:space="preserve">redit and </w:t>
      </w:r>
      <w:r>
        <w:t>i</w:t>
      </w:r>
      <w:r w:rsidRPr="00DF0842">
        <w:t>ncome</w:t>
      </w:r>
      <w:r>
        <w:t>-</w:t>
      </w:r>
      <w:r w:rsidRPr="00DF0842">
        <w:t xml:space="preserve">related </w:t>
      </w:r>
      <w:r>
        <w:t>E</w:t>
      </w:r>
      <w:r w:rsidRPr="00DF0842">
        <w:t xml:space="preserve">mployment and </w:t>
      </w:r>
      <w:r>
        <w:t>S</w:t>
      </w:r>
      <w:r w:rsidRPr="00DF0842">
        <w:t xml:space="preserve">upport </w:t>
      </w:r>
      <w:r>
        <w:t>A</w:t>
      </w:r>
      <w:r w:rsidRPr="00DF0842">
        <w:t>llowance</w:t>
      </w:r>
      <w:r>
        <w:t xml:space="preserve"> (ESA)</w:t>
      </w:r>
      <w:r w:rsidR="00387ADF">
        <w:t>. People in equivalent circumstances on Universal Credit</w:t>
      </w:r>
      <w:r w:rsidR="00564514">
        <w:t xml:space="preserve"> </w:t>
      </w:r>
      <w:r w:rsidR="00387ADF">
        <w:t>(UC) will also get 100% CTR support.</w:t>
      </w:r>
    </w:p>
    <w:p w:rsidR="0047033C" w:rsidRPr="00DF0842" w:rsidRDefault="0047033C" w:rsidP="0047033C">
      <w:pPr>
        <w:pStyle w:val="NoSpacing"/>
      </w:pPr>
    </w:p>
    <w:p w:rsidR="0047033C" w:rsidRDefault="00387ADF" w:rsidP="0047033C">
      <w:pPr>
        <w:pStyle w:val="NoSpacing"/>
      </w:pPr>
      <w:r>
        <w:t xml:space="preserve">The Council made </w:t>
      </w:r>
      <w:r w:rsidR="004A3CCF">
        <w:t>two</w:t>
      </w:r>
      <w:r>
        <w:t xml:space="preserve"> changes to the CTR scheme for the current year</w:t>
      </w:r>
      <w:r w:rsidR="0047033C">
        <w:t xml:space="preserve">. We are now proposing </w:t>
      </w:r>
      <w:r>
        <w:t>some additional a</w:t>
      </w:r>
      <w:r w:rsidR="00F82F9A">
        <w:t>mendments to the scheme for 2021/22</w:t>
      </w:r>
      <w:r w:rsidR="0047033C">
        <w:t xml:space="preserve">, and this means we have to ask you for your views on the changes we want to make. </w:t>
      </w:r>
    </w:p>
    <w:p w:rsidR="0047033C" w:rsidRDefault="0047033C" w:rsidP="0047033C">
      <w:pPr>
        <w:pStyle w:val="NoSpacing"/>
      </w:pPr>
    </w:p>
    <w:p w:rsidR="0047033C" w:rsidRDefault="0047033C" w:rsidP="0047033C">
      <w:pPr>
        <w:pStyle w:val="NoSpacing"/>
      </w:pPr>
      <w:r>
        <w:t xml:space="preserve">Your CTR will not be affected by our proposals </w:t>
      </w:r>
      <w:r w:rsidR="00FE67B9">
        <w:t xml:space="preserve">below </w:t>
      </w:r>
      <w:r>
        <w:t>if you are pension age.</w:t>
      </w:r>
      <w:r w:rsidR="00387ADF">
        <w:t xml:space="preserve"> Pensioners are still covered by a national scheme of support.</w:t>
      </w:r>
    </w:p>
    <w:p w:rsidR="0047033C" w:rsidRDefault="0047033C" w:rsidP="0047033C">
      <w:pPr>
        <w:pStyle w:val="NoSpacing"/>
      </w:pPr>
    </w:p>
    <w:p w:rsidR="0047033C" w:rsidRDefault="0047033C" w:rsidP="0047033C">
      <w:pPr>
        <w:pStyle w:val="NoSpacing"/>
      </w:pPr>
      <w:r>
        <w:t xml:space="preserve">We are consulting you on the following changes we would like to make to </w:t>
      </w:r>
      <w:r w:rsidR="00F82F9A">
        <w:t xml:space="preserve">our working age </w:t>
      </w:r>
      <w:r>
        <w:t>CTR</w:t>
      </w:r>
      <w:r w:rsidR="00F82F9A">
        <w:t xml:space="preserve"> scheme</w:t>
      </w:r>
      <w:r>
        <w:t>:</w:t>
      </w:r>
    </w:p>
    <w:p w:rsidR="00A13919" w:rsidRPr="00A13919" w:rsidRDefault="00A13919" w:rsidP="00552FFF">
      <w:pPr>
        <w:pStyle w:val="NoSpacing"/>
        <w:ind w:left="1440"/>
      </w:pPr>
    </w:p>
    <w:p w:rsidR="00B22C7F" w:rsidRDefault="00B22C7F" w:rsidP="00D76B00">
      <w:pPr>
        <w:pStyle w:val="NoSpacing"/>
        <w:rPr>
          <w:b/>
        </w:rPr>
      </w:pPr>
      <w:r>
        <w:rPr>
          <w:b/>
        </w:rPr>
        <w:t>Consultation Questions</w:t>
      </w:r>
    </w:p>
    <w:p w:rsidR="00F422D2" w:rsidRDefault="00F422D2" w:rsidP="00D76B00">
      <w:pPr>
        <w:pStyle w:val="NoSpacing"/>
        <w:rPr>
          <w:b/>
        </w:rPr>
      </w:pPr>
    </w:p>
    <w:p w:rsidR="00F422D2" w:rsidRPr="00F422D2" w:rsidRDefault="00F422D2" w:rsidP="00D76B00">
      <w:pPr>
        <w:pStyle w:val="NoSpacing"/>
      </w:pPr>
      <w:r w:rsidRPr="00F422D2">
        <w:t>Please either tick the box next to your answer, or write your response in the space provided.</w:t>
      </w:r>
    </w:p>
    <w:p w:rsidR="00B22C7F" w:rsidRDefault="00B22C7F" w:rsidP="00D76B00">
      <w:pPr>
        <w:pStyle w:val="NoSpacing"/>
        <w:rPr>
          <w:b/>
        </w:rPr>
      </w:pPr>
    </w:p>
    <w:p w:rsidR="0084691B" w:rsidRDefault="0084691B" w:rsidP="0084691B">
      <w:pPr>
        <w:pStyle w:val="NoSpacing"/>
      </w:pPr>
    </w:p>
    <w:p w:rsidR="0084691B" w:rsidRPr="00947435" w:rsidRDefault="0084691B" w:rsidP="0084691B">
      <w:pPr>
        <w:pStyle w:val="NoSpacing"/>
        <w:numPr>
          <w:ilvl w:val="0"/>
          <w:numId w:val="13"/>
        </w:numPr>
      </w:pPr>
      <w:r>
        <w:t>Are you responding on behalf of an organisation?</w:t>
      </w:r>
      <w:r w:rsidRPr="0084691B">
        <w:t xml:space="preserve"> </w:t>
      </w:r>
    </w:p>
    <w:p w:rsidR="0084691B" w:rsidRDefault="0084691B" w:rsidP="0084691B">
      <w:pPr>
        <w:pStyle w:val="NoSpacing"/>
        <w:ind w:left="1080" w:firstLine="360"/>
      </w:pPr>
      <w:r>
        <w:rPr>
          <w:noProof/>
          <w:lang w:eastAsia="en-GB"/>
        </w:rPr>
        <mc:AlternateContent>
          <mc:Choice Requires="wps">
            <w:drawing>
              <wp:anchor distT="0" distB="0" distL="114300" distR="114300" simplePos="0" relativeHeight="251771904" behindDoc="0" locked="0" layoutInCell="1" allowOverlap="1" wp14:anchorId="0ADD1666" wp14:editId="5EB0F390">
                <wp:simplePos x="0" y="0"/>
                <wp:positionH relativeFrom="column">
                  <wp:posOffset>1764555</wp:posOffset>
                </wp:positionH>
                <wp:positionV relativeFrom="paragraph">
                  <wp:posOffset>86995</wp:posOffset>
                </wp:positionV>
                <wp:extent cx="246491" cy="230588"/>
                <wp:effectExtent l="0" t="0" r="20320" b="17145"/>
                <wp:wrapNone/>
                <wp:docPr id="44" name="Rectangle 44"/>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C624E5" id="Rectangle 44" o:spid="_x0000_s1026" style="position:absolute;margin-left:138.95pt;margin-top:6.85pt;width:19.4pt;height:18.15pt;z-index:251771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" filled="f" strokecolor="black [3213]" strokeweight="1pt"/>
            </w:pict>
          </mc:Fallback>
        </mc:AlternateContent>
      </w:r>
    </w:p>
    <w:p w:rsidR="0084691B" w:rsidRDefault="0084691B" w:rsidP="0084691B">
      <w:pPr>
        <w:pStyle w:val="NoSpacing"/>
        <w:ind w:left="1080"/>
      </w:pPr>
      <w:r w:rsidRPr="00947435">
        <w:t>Yes</w:t>
      </w:r>
    </w:p>
    <w:p w:rsidR="0084691B" w:rsidRDefault="0084691B" w:rsidP="0084691B">
      <w:pPr>
        <w:pStyle w:val="NoSpacing"/>
        <w:ind w:left="360" w:firstLine="360"/>
      </w:pPr>
      <w:r>
        <w:rPr>
          <w:noProof/>
          <w:lang w:eastAsia="en-GB"/>
        </w:rPr>
        <mc:AlternateContent>
          <mc:Choice Requires="wps">
            <w:drawing>
              <wp:anchor distT="0" distB="0" distL="114300" distR="114300" simplePos="0" relativeHeight="251772928" behindDoc="0" locked="0" layoutInCell="1" allowOverlap="1" wp14:anchorId="457CB11B" wp14:editId="5BA331D2">
                <wp:simplePos x="0" y="0"/>
                <wp:positionH relativeFrom="column">
                  <wp:posOffset>1765356</wp:posOffset>
                </wp:positionH>
                <wp:positionV relativeFrom="paragraph">
                  <wp:posOffset>93014</wp:posOffset>
                </wp:positionV>
                <wp:extent cx="246491" cy="230588"/>
                <wp:effectExtent l="0" t="0" r="20320" b="17145"/>
                <wp:wrapNone/>
                <wp:docPr id="45" name="Rectangle 4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6F7685" id="Rectangle 45" o:spid="_x0000_s1026" style="position:absolute;margin-left:139pt;margin-top:7.3pt;width:19.4pt;height:18.15pt;z-index:2517729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r6bZg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CVOvptmAgAAxgQAAA4AAAAAAAAAAAAAAAAALgIAAGRy&#10;cy9lMm9Eb2MueG1sUEsBAi0AFAAGAAgAAAAhANRILrbeAAAACQEAAA8AAAAAAAAAAAAAAAAAwAQA&#10;AGRycy9kb3ducmV2LnhtbFBLBQYAAAAABAAEAPMAAADLBQAAAAA=&#10;" filled="f" strokecolor="windowText" strokeweight="1pt"/>
            </w:pict>
          </mc:Fallback>
        </mc:AlternateContent>
      </w:r>
    </w:p>
    <w:p w:rsidR="0084691B" w:rsidRDefault="0084691B" w:rsidP="0084691B">
      <w:pPr>
        <w:pStyle w:val="NoSpacing"/>
        <w:ind w:left="720" w:firstLine="360"/>
      </w:pPr>
      <w:r w:rsidRPr="00947435">
        <w:t>No</w:t>
      </w:r>
    </w:p>
    <w:p w:rsidR="0084691B" w:rsidRDefault="0084691B" w:rsidP="0084691B">
      <w:pPr>
        <w:pStyle w:val="NoSpacing"/>
        <w:ind w:left="720" w:firstLine="360"/>
      </w:pPr>
    </w:p>
    <w:p w:rsidR="001F2C9C" w:rsidRDefault="001F2C9C" w:rsidP="0084691B">
      <w:pPr>
        <w:pStyle w:val="NoSpacing"/>
        <w:ind w:left="720" w:firstLine="360"/>
      </w:pPr>
    </w:p>
    <w:p w:rsidR="001F2C9C" w:rsidRDefault="001F2C9C" w:rsidP="0084691B">
      <w:pPr>
        <w:pStyle w:val="NoSpacing"/>
        <w:ind w:left="720" w:firstLine="360"/>
      </w:pPr>
    </w:p>
    <w:p w:rsidR="001F2C9C" w:rsidRDefault="001F2C9C" w:rsidP="0084691B">
      <w:pPr>
        <w:pStyle w:val="NoSpacing"/>
        <w:ind w:left="720" w:firstLine="360"/>
      </w:pPr>
    </w:p>
    <w:p w:rsidR="0084691B" w:rsidRDefault="0084691B" w:rsidP="0084691B">
      <w:pPr>
        <w:pStyle w:val="NoSpacing"/>
        <w:numPr>
          <w:ilvl w:val="0"/>
          <w:numId w:val="13"/>
        </w:numPr>
      </w:pPr>
      <w:r>
        <w:t>If you are responding on behalf of an organisation, please state which one?</w:t>
      </w:r>
    </w:p>
    <w:p w:rsidR="0084691B" w:rsidRDefault="0084691B" w:rsidP="0084691B">
      <w:pPr>
        <w:pStyle w:val="NoSpacing"/>
        <w:ind w:left="720"/>
      </w:pPr>
    </w:p>
    <w:p w:rsidR="0084691B" w:rsidRDefault="0084691B" w:rsidP="0084691B">
      <w:pPr>
        <w:pStyle w:val="NoSpacing"/>
      </w:pPr>
    </w:p>
    <w:p w:rsidR="0084691B" w:rsidRDefault="0084691B" w:rsidP="0084691B">
      <w:pPr>
        <w:pStyle w:val="NoSpacing"/>
        <w:pBdr>
          <w:top w:val="single" w:sz="12" w:space="1" w:color="auto"/>
          <w:bottom w:val="single" w:sz="12" w:space="1" w:color="auto"/>
        </w:pBdr>
        <w:ind w:left="720"/>
      </w:pPr>
    </w:p>
    <w:p w:rsidR="0084691B" w:rsidRDefault="0084691B" w:rsidP="0084691B">
      <w:pPr>
        <w:pStyle w:val="NoSpacing"/>
        <w:pBdr>
          <w:top w:val="single" w:sz="12" w:space="1" w:color="auto"/>
          <w:bottom w:val="single" w:sz="12" w:space="1" w:color="auto"/>
        </w:pBdr>
        <w:ind w:left="720"/>
      </w:pPr>
    </w:p>
    <w:p w:rsidR="00947435" w:rsidRPr="00947435" w:rsidRDefault="0084691B" w:rsidP="0084691B">
      <w:pPr>
        <w:pStyle w:val="NoSpacing"/>
      </w:pPr>
      <w:r>
        <w:tab/>
      </w:r>
    </w:p>
    <w:p w:rsidR="003460D5" w:rsidRDefault="003460D5" w:rsidP="00D76B00">
      <w:pPr>
        <w:pStyle w:val="NoSpacing"/>
        <w:rPr>
          <w:b/>
        </w:rPr>
      </w:pPr>
    </w:p>
    <w:p w:rsidR="00947435" w:rsidRDefault="00947435" w:rsidP="00D76B00">
      <w:pPr>
        <w:pStyle w:val="NoSpacing"/>
        <w:rPr>
          <w:b/>
        </w:rPr>
      </w:pPr>
    </w:p>
    <w:p w:rsidR="002B5E31" w:rsidRDefault="002B5E31" w:rsidP="00D76B00">
      <w:pPr>
        <w:pStyle w:val="NoSpacing"/>
        <w:rPr>
          <w:b/>
        </w:rPr>
      </w:pPr>
    </w:p>
    <w:p w:rsidR="002B5E31" w:rsidRPr="00947435" w:rsidRDefault="002B5E31" w:rsidP="00D76B00">
      <w:pPr>
        <w:pStyle w:val="NoSpacing"/>
        <w:rPr>
          <w:b/>
        </w:rPr>
      </w:pPr>
    </w:p>
    <w:p w:rsidR="002B5E31" w:rsidRDefault="002B5E31" w:rsidP="002B5E31">
      <w:pPr>
        <w:pStyle w:val="NoSpacing"/>
        <w:rPr>
          <w:b/>
        </w:rPr>
      </w:pPr>
      <w:r>
        <w:rPr>
          <w:b/>
        </w:rPr>
        <w:t>CTR Scheme amendments</w:t>
      </w:r>
    </w:p>
    <w:p w:rsidR="002B5E31" w:rsidRPr="00947435" w:rsidRDefault="002B5E31" w:rsidP="002B5E31">
      <w:pPr>
        <w:pStyle w:val="NoSpacing"/>
        <w:rPr>
          <w:b/>
        </w:rPr>
      </w:pPr>
    </w:p>
    <w:p w:rsidR="002B5E31" w:rsidRPr="00B16E25" w:rsidRDefault="002B5E31" w:rsidP="00A72A29">
      <w:pPr>
        <w:pStyle w:val="NoSpacing"/>
        <w:rPr>
          <w:b/>
        </w:rPr>
      </w:pPr>
      <w:r>
        <w:rPr>
          <w:b/>
        </w:rPr>
        <w:t>Amendment of income bands</w:t>
      </w:r>
      <w:r w:rsidRPr="00B16E25">
        <w:rPr>
          <w:b/>
        </w:rPr>
        <w:t xml:space="preserve"> for </w:t>
      </w:r>
      <w:r>
        <w:rPr>
          <w:b/>
        </w:rPr>
        <w:t>people claiming</w:t>
      </w:r>
      <w:r w:rsidRPr="00B16E25">
        <w:rPr>
          <w:b/>
        </w:rPr>
        <w:t xml:space="preserve"> Universal Credit</w:t>
      </w:r>
    </w:p>
    <w:p w:rsidR="002B5E31" w:rsidRDefault="002B5E31" w:rsidP="002B5E31">
      <w:pPr>
        <w:pStyle w:val="NoSpacing"/>
      </w:pPr>
      <w:r>
        <w:t xml:space="preserve">Universal Credit is a single monthly payment which replaces a number of benefits and tax credits paid to working age people. The Department of Work and Pensions began rolling this out to new benefit and tax credit claimants in Oxford in October 2017. </w:t>
      </w:r>
    </w:p>
    <w:p w:rsidR="002B5E31" w:rsidRDefault="002B5E31" w:rsidP="002B5E31">
      <w:pPr>
        <w:pStyle w:val="NoSpacing"/>
      </w:pPr>
    </w:p>
    <w:p w:rsidR="002B5E31" w:rsidRDefault="002B5E31" w:rsidP="002B5E31">
      <w:pPr>
        <w:pStyle w:val="NoSpacing"/>
      </w:pPr>
      <w:r w:rsidRPr="00796B55">
        <w:t xml:space="preserve">UC is designed to allow people to vary their hours at work while still getting support for their living, housing and other costs. </w:t>
      </w:r>
      <w:r>
        <w:t>This can result in people receiving a different amount of UC each month, which can change the amount of CTR that someone receives.</w:t>
      </w:r>
      <w:r w:rsidRPr="00796B55">
        <w:t xml:space="preserve"> </w:t>
      </w:r>
      <w:r>
        <w:t>As a result</w:t>
      </w:r>
      <w:r w:rsidRPr="00796B55">
        <w:t xml:space="preserve"> it </w:t>
      </w:r>
      <w:r>
        <w:t>could be difficult</w:t>
      </w:r>
      <w:r w:rsidRPr="00796B55">
        <w:t xml:space="preserve"> for people getting CTR to know how much council tax they need to pay themselves.</w:t>
      </w:r>
      <w:r>
        <w:t xml:space="preserve"> The income band scheme makes it more likely that people will need to pay the same amount of Council Tax each month, with instalments only changing when income increases, or decreases, by enough to move them into the next band.</w:t>
      </w:r>
    </w:p>
    <w:p w:rsidR="002B5E31" w:rsidRDefault="002B5E31" w:rsidP="002B5E31">
      <w:pPr>
        <w:pStyle w:val="NoSpacing"/>
      </w:pPr>
    </w:p>
    <w:p w:rsidR="002B5E31" w:rsidRPr="00796B55" w:rsidRDefault="002B5E31" w:rsidP="002B5E31">
      <w:pPr>
        <w:spacing w:after="0" w:line="240" w:lineRule="auto"/>
        <w:contextualSpacing/>
      </w:pPr>
      <w:r w:rsidRPr="00916E70">
        <w:t>The income use</w:t>
      </w:r>
      <w:r>
        <w:t>d</w:t>
      </w:r>
      <w:r w:rsidRPr="00916E70">
        <w:t xml:space="preserve"> to </w:t>
      </w:r>
      <w:r>
        <w:t>determine which band applies</w:t>
      </w:r>
      <w:r w:rsidRPr="00916E70">
        <w:t xml:space="preserve"> will be a claimant’s UC basic allowance and any earnings from work</w:t>
      </w:r>
      <w:r>
        <w:t>, plus any unearned income. D</w:t>
      </w:r>
      <w:r w:rsidRPr="00916E70">
        <w:t xml:space="preserve">eductions </w:t>
      </w:r>
      <w:r>
        <w:t xml:space="preserve">are then made </w:t>
      </w:r>
      <w:r w:rsidRPr="00916E70">
        <w:t>for any non-dependants in the household</w:t>
      </w:r>
      <w:r>
        <w:t xml:space="preserve">. </w:t>
      </w:r>
      <w:r w:rsidRPr="00796B55">
        <w:t>The income band scheme uses the following bandings to determine the amount of support provided:</w:t>
      </w:r>
    </w:p>
    <w:p w:rsidR="002B5E31" w:rsidRPr="00796B55" w:rsidRDefault="002B5E31" w:rsidP="002B5E31">
      <w:pPr>
        <w:spacing w:after="0" w:line="240" w:lineRule="auto"/>
      </w:pPr>
    </w:p>
    <w:tbl>
      <w:tblPr>
        <w:tblStyle w:val="TableGrid1"/>
        <w:tblW w:w="0" w:type="auto"/>
        <w:tblLook w:val="04A0" w:firstRow="1" w:lastRow="0" w:firstColumn="1" w:lastColumn="0" w:noHBand="0" w:noVBand="1"/>
      </w:tblPr>
      <w:tblGrid>
        <w:gridCol w:w="1242"/>
        <w:gridCol w:w="3261"/>
        <w:gridCol w:w="3260"/>
      </w:tblGrid>
      <w:tr w:rsidR="002B5E31" w:rsidRPr="00796B55" w:rsidTr="002B5E31">
        <w:tc>
          <w:tcPr>
            <w:tcW w:w="1242" w:type="dxa"/>
          </w:tcPr>
          <w:p w:rsidR="002B5E31" w:rsidRPr="00796B55" w:rsidRDefault="002B5E31" w:rsidP="002B5E31">
            <w:pPr>
              <w:rPr>
                <w:b/>
                <w:sz w:val="22"/>
                <w:szCs w:val="22"/>
              </w:rPr>
            </w:pPr>
            <w:r w:rsidRPr="00796B55">
              <w:rPr>
                <w:b/>
                <w:sz w:val="22"/>
                <w:szCs w:val="22"/>
              </w:rPr>
              <w:t>Band</w:t>
            </w:r>
          </w:p>
        </w:tc>
        <w:tc>
          <w:tcPr>
            <w:tcW w:w="3261" w:type="dxa"/>
          </w:tcPr>
          <w:p w:rsidR="002B5E31" w:rsidRPr="00796B55" w:rsidRDefault="002B5E31" w:rsidP="002B5E31">
            <w:pPr>
              <w:rPr>
                <w:b/>
                <w:sz w:val="22"/>
                <w:szCs w:val="22"/>
              </w:rPr>
            </w:pPr>
            <w:r w:rsidRPr="00796B55">
              <w:rPr>
                <w:b/>
                <w:sz w:val="22"/>
                <w:szCs w:val="22"/>
              </w:rPr>
              <w:t>Weekly Income</w:t>
            </w:r>
          </w:p>
        </w:tc>
        <w:tc>
          <w:tcPr>
            <w:tcW w:w="3260" w:type="dxa"/>
          </w:tcPr>
          <w:p w:rsidR="002B5E31" w:rsidRPr="00796B55" w:rsidRDefault="002B5E31" w:rsidP="002B5E31">
            <w:pPr>
              <w:rPr>
                <w:b/>
                <w:sz w:val="22"/>
                <w:szCs w:val="22"/>
              </w:rPr>
            </w:pPr>
            <w:r w:rsidRPr="00796B55">
              <w:rPr>
                <w:b/>
                <w:sz w:val="22"/>
                <w:szCs w:val="22"/>
              </w:rPr>
              <w:t>Discount received</w:t>
            </w:r>
          </w:p>
        </w:tc>
      </w:tr>
      <w:tr w:rsidR="00F82F9A" w:rsidRPr="00796B55" w:rsidTr="00EA248C">
        <w:tc>
          <w:tcPr>
            <w:tcW w:w="1242" w:type="dxa"/>
          </w:tcPr>
          <w:p w:rsidR="00F82F9A" w:rsidRPr="00796B55" w:rsidRDefault="00F82F9A" w:rsidP="00F82F9A">
            <w:pPr>
              <w:rPr>
                <w:sz w:val="22"/>
                <w:szCs w:val="22"/>
              </w:rPr>
            </w:pPr>
            <w:r w:rsidRPr="00796B55">
              <w:rPr>
                <w:sz w:val="22"/>
                <w:szCs w:val="22"/>
              </w:rPr>
              <w:t>1</w:t>
            </w:r>
          </w:p>
        </w:tc>
        <w:tc>
          <w:tcPr>
            <w:tcW w:w="3261" w:type="dxa"/>
            <w:tcBorders>
              <w:top w:val="nil"/>
              <w:left w:val="nil"/>
              <w:bottom w:val="single" w:sz="8" w:space="0" w:color="auto"/>
              <w:right w:val="single" w:sz="8" w:space="0" w:color="auto"/>
            </w:tcBorders>
          </w:tcPr>
          <w:p w:rsidR="00F82F9A" w:rsidRDefault="00F82F9A" w:rsidP="00F82F9A">
            <w:pPr>
              <w:jc w:val="right"/>
            </w:pPr>
            <w:r>
              <w:t>£0 - £139.99</w:t>
            </w:r>
          </w:p>
        </w:tc>
        <w:tc>
          <w:tcPr>
            <w:tcW w:w="3260" w:type="dxa"/>
            <w:tcBorders>
              <w:top w:val="nil"/>
              <w:left w:val="nil"/>
              <w:bottom w:val="single" w:sz="8" w:space="0" w:color="auto"/>
              <w:right w:val="single" w:sz="8" w:space="0" w:color="auto"/>
            </w:tcBorders>
          </w:tcPr>
          <w:p w:rsidR="00F82F9A" w:rsidRDefault="00F82F9A" w:rsidP="00F82F9A">
            <w:pPr>
              <w:jc w:val="right"/>
            </w:pPr>
            <w:r>
              <w:t>100%</w:t>
            </w:r>
          </w:p>
        </w:tc>
      </w:tr>
      <w:tr w:rsidR="00F82F9A" w:rsidRPr="00796B55" w:rsidTr="00EA248C">
        <w:tc>
          <w:tcPr>
            <w:tcW w:w="1242" w:type="dxa"/>
          </w:tcPr>
          <w:p w:rsidR="00F82F9A" w:rsidRPr="00796B55" w:rsidRDefault="00F82F9A" w:rsidP="00F82F9A">
            <w:pPr>
              <w:rPr>
                <w:sz w:val="22"/>
                <w:szCs w:val="22"/>
              </w:rPr>
            </w:pPr>
            <w:r w:rsidRPr="00796B55">
              <w:rPr>
                <w:sz w:val="22"/>
                <w:szCs w:val="22"/>
              </w:rPr>
              <w:t>2</w:t>
            </w:r>
          </w:p>
        </w:tc>
        <w:tc>
          <w:tcPr>
            <w:tcW w:w="3261" w:type="dxa"/>
            <w:tcBorders>
              <w:top w:val="nil"/>
              <w:left w:val="nil"/>
              <w:bottom w:val="single" w:sz="8" w:space="0" w:color="auto"/>
              <w:right w:val="single" w:sz="8" w:space="0" w:color="auto"/>
            </w:tcBorders>
          </w:tcPr>
          <w:p w:rsidR="00F82F9A" w:rsidRDefault="00F82F9A" w:rsidP="00F82F9A">
            <w:pPr>
              <w:jc w:val="right"/>
            </w:pPr>
            <w:r>
              <w:t>£140.00-£209.99</w:t>
            </w:r>
          </w:p>
        </w:tc>
        <w:tc>
          <w:tcPr>
            <w:tcW w:w="3260" w:type="dxa"/>
            <w:tcBorders>
              <w:top w:val="nil"/>
              <w:left w:val="nil"/>
              <w:bottom w:val="single" w:sz="8" w:space="0" w:color="auto"/>
              <w:right w:val="single" w:sz="8" w:space="0" w:color="auto"/>
            </w:tcBorders>
          </w:tcPr>
          <w:p w:rsidR="00F82F9A" w:rsidRDefault="00F82F9A" w:rsidP="00F82F9A">
            <w:pPr>
              <w:jc w:val="right"/>
            </w:pPr>
            <w:r>
              <w:t>75%</w:t>
            </w:r>
          </w:p>
        </w:tc>
      </w:tr>
      <w:tr w:rsidR="00F82F9A" w:rsidRPr="00796B55" w:rsidTr="00EA248C">
        <w:tc>
          <w:tcPr>
            <w:tcW w:w="1242" w:type="dxa"/>
          </w:tcPr>
          <w:p w:rsidR="00F82F9A" w:rsidRPr="00796B55" w:rsidRDefault="00F82F9A" w:rsidP="00F82F9A">
            <w:pPr>
              <w:rPr>
                <w:sz w:val="22"/>
                <w:szCs w:val="22"/>
              </w:rPr>
            </w:pPr>
            <w:r w:rsidRPr="00796B55">
              <w:rPr>
                <w:sz w:val="22"/>
                <w:szCs w:val="22"/>
              </w:rPr>
              <w:t>3</w:t>
            </w:r>
          </w:p>
        </w:tc>
        <w:tc>
          <w:tcPr>
            <w:tcW w:w="3261" w:type="dxa"/>
            <w:tcBorders>
              <w:top w:val="nil"/>
              <w:left w:val="nil"/>
              <w:bottom w:val="single" w:sz="8" w:space="0" w:color="auto"/>
              <w:right w:val="single" w:sz="8" w:space="0" w:color="auto"/>
            </w:tcBorders>
          </w:tcPr>
          <w:p w:rsidR="00F82F9A" w:rsidRDefault="00F82F9A" w:rsidP="00F82F9A">
            <w:pPr>
              <w:jc w:val="right"/>
            </w:pPr>
            <w:r>
              <w:t>£210.00-£306.99</w:t>
            </w:r>
          </w:p>
        </w:tc>
        <w:tc>
          <w:tcPr>
            <w:tcW w:w="3260" w:type="dxa"/>
            <w:tcBorders>
              <w:top w:val="nil"/>
              <w:left w:val="nil"/>
              <w:bottom w:val="single" w:sz="8" w:space="0" w:color="auto"/>
              <w:right w:val="single" w:sz="8" w:space="0" w:color="auto"/>
            </w:tcBorders>
          </w:tcPr>
          <w:p w:rsidR="00F82F9A" w:rsidRDefault="00F82F9A" w:rsidP="00F82F9A">
            <w:pPr>
              <w:jc w:val="right"/>
            </w:pPr>
            <w:r>
              <w:t>50%</w:t>
            </w:r>
          </w:p>
        </w:tc>
      </w:tr>
      <w:tr w:rsidR="00F82F9A" w:rsidRPr="00796B55" w:rsidTr="00EA248C">
        <w:tc>
          <w:tcPr>
            <w:tcW w:w="1242" w:type="dxa"/>
          </w:tcPr>
          <w:p w:rsidR="00F82F9A" w:rsidRPr="00796B55" w:rsidRDefault="00F82F9A" w:rsidP="00F82F9A">
            <w:pPr>
              <w:rPr>
                <w:sz w:val="22"/>
                <w:szCs w:val="22"/>
              </w:rPr>
            </w:pPr>
            <w:r w:rsidRPr="00796B55">
              <w:rPr>
                <w:sz w:val="22"/>
                <w:szCs w:val="22"/>
              </w:rPr>
              <w:t>4</w:t>
            </w:r>
          </w:p>
        </w:tc>
        <w:tc>
          <w:tcPr>
            <w:tcW w:w="3261" w:type="dxa"/>
            <w:tcBorders>
              <w:top w:val="nil"/>
              <w:left w:val="nil"/>
              <w:bottom w:val="single" w:sz="8" w:space="0" w:color="auto"/>
              <w:right w:val="single" w:sz="8" w:space="0" w:color="auto"/>
            </w:tcBorders>
          </w:tcPr>
          <w:p w:rsidR="00F82F9A" w:rsidRDefault="00F82F9A" w:rsidP="00F82F9A">
            <w:pPr>
              <w:jc w:val="right"/>
            </w:pPr>
            <w:r>
              <w:t>£307.00 - £407.99</w:t>
            </w:r>
          </w:p>
        </w:tc>
        <w:tc>
          <w:tcPr>
            <w:tcW w:w="3260" w:type="dxa"/>
            <w:tcBorders>
              <w:top w:val="nil"/>
              <w:left w:val="nil"/>
              <w:bottom w:val="single" w:sz="8" w:space="0" w:color="auto"/>
              <w:right w:val="single" w:sz="8" w:space="0" w:color="auto"/>
            </w:tcBorders>
          </w:tcPr>
          <w:p w:rsidR="00F82F9A" w:rsidRDefault="00F82F9A" w:rsidP="00F82F9A">
            <w:pPr>
              <w:jc w:val="right"/>
            </w:pPr>
            <w:r>
              <w:t>25%</w:t>
            </w:r>
          </w:p>
        </w:tc>
      </w:tr>
      <w:tr w:rsidR="00F82F9A" w:rsidRPr="00796B55" w:rsidTr="00EA248C">
        <w:tc>
          <w:tcPr>
            <w:tcW w:w="1242" w:type="dxa"/>
          </w:tcPr>
          <w:p w:rsidR="00F82F9A" w:rsidRPr="00796B55" w:rsidRDefault="00F82F9A" w:rsidP="00F82F9A">
            <w:pPr>
              <w:rPr>
                <w:sz w:val="22"/>
                <w:szCs w:val="22"/>
              </w:rPr>
            </w:pPr>
            <w:r w:rsidRPr="00796B55">
              <w:rPr>
                <w:sz w:val="22"/>
                <w:szCs w:val="22"/>
              </w:rPr>
              <w:t>5</w:t>
            </w:r>
          </w:p>
        </w:tc>
        <w:tc>
          <w:tcPr>
            <w:tcW w:w="3261" w:type="dxa"/>
            <w:tcBorders>
              <w:top w:val="nil"/>
              <w:left w:val="nil"/>
              <w:bottom w:val="single" w:sz="8" w:space="0" w:color="auto"/>
              <w:right w:val="single" w:sz="8" w:space="0" w:color="auto"/>
            </w:tcBorders>
          </w:tcPr>
          <w:p w:rsidR="00F82F9A" w:rsidRDefault="00F82F9A" w:rsidP="00F82F9A">
            <w:pPr>
              <w:jc w:val="right"/>
            </w:pPr>
            <w:r>
              <w:t>£408 and above</w:t>
            </w:r>
          </w:p>
        </w:tc>
        <w:tc>
          <w:tcPr>
            <w:tcW w:w="3260" w:type="dxa"/>
            <w:tcBorders>
              <w:top w:val="nil"/>
              <w:left w:val="nil"/>
              <w:bottom w:val="single" w:sz="8" w:space="0" w:color="auto"/>
              <w:right w:val="single" w:sz="8" w:space="0" w:color="auto"/>
            </w:tcBorders>
          </w:tcPr>
          <w:p w:rsidR="00F82F9A" w:rsidRDefault="00F82F9A" w:rsidP="00F82F9A">
            <w:pPr>
              <w:jc w:val="right"/>
            </w:pPr>
            <w:r>
              <w:t>0%</w:t>
            </w:r>
          </w:p>
        </w:tc>
      </w:tr>
    </w:tbl>
    <w:p w:rsidR="002B5E31" w:rsidRDefault="002B5E31" w:rsidP="002B5E31">
      <w:pPr>
        <w:spacing w:after="0" w:line="240" w:lineRule="auto"/>
        <w:contextualSpacing/>
      </w:pPr>
    </w:p>
    <w:p w:rsidR="002B5E31" w:rsidRPr="00F82F9A" w:rsidRDefault="002B5E31" w:rsidP="002B5E31">
      <w:pPr>
        <w:spacing w:after="0" w:line="240" w:lineRule="auto"/>
        <w:contextualSpacing/>
      </w:pPr>
      <w:r w:rsidRPr="00796B55">
        <w:t xml:space="preserve">The </w:t>
      </w:r>
      <w:r w:rsidRPr="00F82F9A">
        <w:t>rationale for the figures above are as follows:</w:t>
      </w:r>
    </w:p>
    <w:p w:rsidR="002B5E31" w:rsidRPr="00F82F9A" w:rsidRDefault="00F82F9A" w:rsidP="002B5E31">
      <w:pPr>
        <w:numPr>
          <w:ilvl w:val="0"/>
          <w:numId w:val="33"/>
        </w:numPr>
        <w:spacing w:after="0" w:line="240" w:lineRule="auto"/>
        <w:contextualSpacing/>
      </w:pPr>
      <w:r w:rsidRPr="00F82F9A">
        <w:t>£140</w:t>
      </w:r>
      <w:r w:rsidR="002B5E31" w:rsidRPr="00F82F9A">
        <w:t xml:space="preserve"> is 16 hours on the national minimum wage (NMW</w:t>
      </w:r>
      <w:r w:rsidRPr="00F82F9A">
        <w:t xml:space="preserve"> £8.72</w:t>
      </w:r>
      <w:r w:rsidR="002B5E31" w:rsidRPr="00F82F9A">
        <w:t>) rounded upwards</w:t>
      </w:r>
    </w:p>
    <w:p w:rsidR="002B5E31" w:rsidRPr="00F82F9A" w:rsidRDefault="00F82F9A" w:rsidP="002B5E31">
      <w:pPr>
        <w:numPr>
          <w:ilvl w:val="0"/>
          <w:numId w:val="33"/>
        </w:numPr>
        <w:spacing w:after="0" w:line="240" w:lineRule="auto"/>
        <w:contextualSpacing/>
      </w:pPr>
      <w:r w:rsidRPr="00F82F9A">
        <w:t>£210</w:t>
      </w:r>
      <w:r w:rsidR="002B5E31" w:rsidRPr="00F82F9A">
        <w:t xml:space="preserve"> is 24 hours on the NMW rounded upwards</w:t>
      </w:r>
    </w:p>
    <w:p w:rsidR="002B5E31" w:rsidRPr="00F82F9A" w:rsidRDefault="002B5E31" w:rsidP="002B5E31">
      <w:pPr>
        <w:numPr>
          <w:ilvl w:val="0"/>
          <w:numId w:val="33"/>
        </w:numPr>
        <w:spacing w:after="0" w:line="240" w:lineRule="auto"/>
        <w:contextualSpacing/>
      </w:pPr>
      <w:r w:rsidRPr="00F82F9A">
        <w:t>£30</w:t>
      </w:r>
      <w:r w:rsidR="00F82F9A" w:rsidRPr="00F82F9A">
        <w:t>7</w:t>
      </w:r>
      <w:r w:rsidRPr="00F82F9A">
        <w:t xml:space="preserve"> is 30 hours on the Oxford living wage(OLW</w:t>
      </w:r>
      <w:r w:rsidR="00F82F9A" w:rsidRPr="00F82F9A">
        <w:t xml:space="preserve"> £10.21</w:t>
      </w:r>
      <w:r w:rsidRPr="00F82F9A">
        <w:t>), rounded upwards</w:t>
      </w:r>
    </w:p>
    <w:p w:rsidR="002B5E31" w:rsidRPr="00F82F9A" w:rsidRDefault="00F82F9A" w:rsidP="002B5E31">
      <w:pPr>
        <w:numPr>
          <w:ilvl w:val="0"/>
          <w:numId w:val="33"/>
        </w:numPr>
        <w:spacing w:after="0" w:line="240" w:lineRule="auto"/>
        <w:contextualSpacing/>
      </w:pPr>
      <w:r w:rsidRPr="00F82F9A">
        <w:t>£408</w:t>
      </w:r>
      <w:r w:rsidR="002B5E31" w:rsidRPr="00F82F9A">
        <w:t xml:space="preserve"> is the Benefit Cap</w:t>
      </w:r>
      <w:r w:rsidRPr="00F82F9A">
        <w:t xml:space="preserve"> uprated by the September 2019</w:t>
      </w:r>
      <w:r w:rsidR="002B5E31" w:rsidRPr="00F82F9A">
        <w:t xml:space="preserve"> RPI figure</w:t>
      </w:r>
    </w:p>
    <w:p w:rsidR="002B5E31" w:rsidRDefault="002B5E31" w:rsidP="002B5E31">
      <w:pPr>
        <w:pStyle w:val="NoSpacing"/>
      </w:pPr>
    </w:p>
    <w:p w:rsidR="002B5E31" w:rsidRDefault="002B5E31" w:rsidP="002B5E31">
      <w:pPr>
        <w:pStyle w:val="NoSpacing"/>
      </w:pPr>
      <w:r>
        <w:t xml:space="preserve">It is proposed that the bands are uprated </w:t>
      </w:r>
      <w:r w:rsidR="00F82F9A">
        <w:t>for 2021/22</w:t>
      </w:r>
      <w:r w:rsidR="00552FFF">
        <w:t xml:space="preserve"> </w:t>
      </w:r>
      <w:r w:rsidR="00F82F9A">
        <w:t xml:space="preserve">as in previous years </w:t>
      </w:r>
      <w:r>
        <w:t>as follows:</w:t>
      </w:r>
    </w:p>
    <w:p w:rsidR="002B5E31" w:rsidRDefault="002B5E31" w:rsidP="002B5E31">
      <w:pPr>
        <w:pStyle w:val="NoSpacing"/>
        <w:numPr>
          <w:ilvl w:val="0"/>
          <w:numId w:val="34"/>
        </w:numPr>
      </w:pPr>
      <w:r>
        <w:t>Bands based on the NMW are uprated in accordance with the NMW ra</w:t>
      </w:r>
      <w:r w:rsidR="00F82F9A">
        <w:t>te for over 25’s from April 2021</w:t>
      </w:r>
    </w:p>
    <w:p w:rsidR="002B5E31" w:rsidRDefault="002B5E31" w:rsidP="002B5E31">
      <w:pPr>
        <w:pStyle w:val="NoSpacing"/>
        <w:numPr>
          <w:ilvl w:val="0"/>
          <w:numId w:val="34"/>
        </w:numPr>
      </w:pPr>
      <w:r>
        <w:t>Bands based on the OLW are uprated in accordance w</w:t>
      </w:r>
      <w:r w:rsidR="00F82F9A">
        <w:t>ith the OLW rate form April 2021</w:t>
      </w:r>
    </w:p>
    <w:p w:rsidR="002B5E31" w:rsidRDefault="002B5E31" w:rsidP="002B5E31">
      <w:pPr>
        <w:pStyle w:val="NoSpacing"/>
        <w:numPr>
          <w:ilvl w:val="0"/>
          <w:numId w:val="34"/>
        </w:numPr>
      </w:pPr>
      <w:r>
        <w:t>Band 5 is increased by the Retail Price Index measure o</w:t>
      </w:r>
      <w:r w:rsidR="00F82F9A">
        <w:t>f inflation as of September 2020</w:t>
      </w:r>
    </w:p>
    <w:p w:rsidR="002B5E31" w:rsidRDefault="002B5E31" w:rsidP="002B5E31">
      <w:pPr>
        <w:pStyle w:val="NoSpacing"/>
      </w:pPr>
    </w:p>
    <w:p w:rsidR="002B5E31" w:rsidRDefault="002B5E31" w:rsidP="002B5E31">
      <w:pPr>
        <w:pStyle w:val="NoSpacing"/>
      </w:pPr>
      <w:r>
        <w:t xml:space="preserve">Uprating the bands in this way will ensure that no-one has to make more Council Tax as a result of getting a pay rise. </w:t>
      </w:r>
    </w:p>
    <w:p w:rsidR="002B5E31" w:rsidRDefault="002B5E31" w:rsidP="002B5E31">
      <w:pPr>
        <w:pStyle w:val="NoSpacing"/>
      </w:pPr>
    </w:p>
    <w:p w:rsidR="002B5E31" w:rsidRDefault="002B5E31" w:rsidP="002B5E31">
      <w:pPr>
        <w:pStyle w:val="NoSpacing"/>
      </w:pPr>
      <w:r>
        <w:t>We would like to know if you still agree with us using an Income Band Scheme for Universal Credit claimants.</w:t>
      </w:r>
    </w:p>
    <w:p w:rsidR="002B5E31" w:rsidRDefault="002B5E31" w:rsidP="002B5E31">
      <w:pPr>
        <w:pStyle w:val="NoSpacing"/>
      </w:pPr>
    </w:p>
    <w:p w:rsidR="002B5E31" w:rsidRDefault="002B5E31" w:rsidP="002B5E31">
      <w:pPr>
        <w:pStyle w:val="NoSpacing"/>
      </w:pPr>
      <w:r>
        <w:t>Please could you answer the followi</w:t>
      </w:r>
      <w:r w:rsidR="00F82F9A">
        <w:t>ng questions in respect of the Income Band S</w:t>
      </w:r>
      <w:r>
        <w:t>cheme.</w:t>
      </w:r>
    </w:p>
    <w:p w:rsidR="002B5E31" w:rsidRDefault="002B5E31" w:rsidP="002B5E31">
      <w:pPr>
        <w:pStyle w:val="NoSpacing"/>
      </w:pPr>
    </w:p>
    <w:p w:rsidR="002B5E31" w:rsidRDefault="002B5E31" w:rsidP="002B5E31">
      <w:pPr>
        <w:pStyle w:val="NoSpacing"/>
        <w:numPr>
          <w:ilvl w:val="0"/>
          <w:numId w:val="13"/>
        </w:numPr>
      </w:pPr>
      <w:r>
        <w:t>Do you agree with the principle of using income bands for deciding how much support people get in paying their Council Tax?</w:t>
      </w:r>
    </w:p>
    <w:p w:rsidR="002B5E31" w:rsidRDefault="002B5E31" w:rsidP="002B5E31">
      <w:pPr>
        <w:pStyle w:val="NoSpacing"/>
        <w:ind w:left="1080" w:firstLine="360"/>
      </w:pPr>
      <w:r>
        <w:rPr>
          <w:noProof/>
          <w:lang w:eastAsia="en-GB"/>
        </w:rPr>
        <w:lastRenderedPageBreak/>
        <mc:AlternateContent>
          <mc:Choice Requires="wps">
            <w:drawing>
              <wp:anchor distT="0" distB="0" distL="114300" distR="114300" simplePos="0" relativeHeight="251777024" behindDoc="0" locked="0" layoutInCell="1" allowOverlap="1" wp14:anchorId="47ED52FC" wp14:editId="76955ED7">
                <wp:simplePos x="0" y="0"/>
                <wp:positionH relativeFrom="column">
                  <wp:posOffset>1766570</wp:posOffset>
                </wp:positionH>
                <wp:positionV relativeFrom="paragraph">
                  <wp:posOffset>81280</wp:posOffset>
                </wp:positionV>
                <wp:extent cx="246380" cy="230505"/>
                <wp:effectExtent l="0" t="0" r="20320" b="17145"/>
                <wp:wrapNone/>
                <wp:docPr id="6" name="Rectangle 6"/>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51FBDD" id="Rectangle 6" o:spid="_x0000_s1026" style="position:absolute;margin-left:139.1pt;margin-top:6.4pt;width:19.4pt;height:18.15pt;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" filled="f" strokecolor="windowText" strokeweight="1pt"/>
            </w:pict>
          </mc:Fallback>
        </mc:AlternateContent>
      </w:r>
    </w:p>
    <w:p w:rsidR="002B5E31" w:rsidRDefault="002B5E31" w:rsidP="002B5E31">
      <w:pPr>
        <w:pStyle w:val="NoSpacing"/>
        <w:ind w:left="1080"/>
      </w:pPr>
      <w:r w:rsidRPr="00947435">
        <w:t>Yes</w:t>
      </w:r>
    </w:p>
    <w:p w:rsidR="002B5E31" w:rsidRDefault="002B5E31" w:rsidP="002B5E31">
      <w:pPr>
        <w:pStyle w:val="NoSpacing"/>
        <w:ind w:left="360" w:firstLine="360"/>
      </w:pPr>
      <w:r>
        <w:rPr>
          <w:noProof/>
          <w:lang w:eastAsia="en-GB"/>
        </w:rPr>
        <mc:AlternateContent>
          <mc:Choice Requires="wps">
            <w:drawing>
              <wp:anchor distT="0" distB="0" distL="114300" distR="114300" simplePos="0" relativeHeight="251774976" behindDoc="0" locked="0" layoutInCell="1" allowOverlap="1" wp14:anchorId="5B646161" wp14:editId="34F8A912">
                <wp:simplePos x="0" y="0"/>
                <wp:positionH relativeFrom="column">
                  <wp:posOffset>1765356</wp:posOffset>
                </wp:positionH>
                <wp:positionV relativeFrom="paragraph">
                  <wp:posOffset>93014</wp:posOffset>
                </wp:positionV>
                <wp:extent cx="246491" cy="230588"/>
                <wp:effectExtent l="0" t="0" r="20320" b="17145"/>
                <wp:wrapNone/>
                <wp:docPr id="4" name="Rectangle 4"/>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9B6A4D" id="Rectangle 4" o:spid="_x0000_s1026" style="position:absolute;margin-left:139pt;margin-top:7.3pt;width:19.4pt;height:18.15pt;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" filled="f" strokecolor="windowText" strokeweight="1pt"/>
            </w:pict>
          </mc:Fallback>
        </mc:AlternateContent>
      </w:r>
    </w:p>
    <w:p w:rsidR="002B5E31" w:rsidRDefault="002B5E31" w:rsidP="002B5E31">
      <w:pPr>
        <w:pStyle w:val="NoSpacing"/>
        <w:ind w:left="720" w:firstLine="360"/>
      </w:pPr>
      <w:r w:rsidRPr="00947435">
        <w:t>No</w:t>
      </w:r>
    </w:p>
    <w:p w:rsidR="002B5E31" w:rsidRDefault="002B5E31" w:rsidP="002B5E31">
      <w:pPr>
        <w:pStyle w:val="NoSpacing"/>
        <w:ind w:left="360" w:firstLine="360"/>
      </w:pPr>
      <w:r>
        <w:rPr>
          <w:noProof/>
          <w:lang w:eastAsia="en-GB"/>
        </w:rPr>
        <mc:AlternateContent>
          <mc:Choice Requires="wps">
            <w:drawing>
              <wp:anchor distT="0" distB="0" distL="114300" distR="114300" simplePos="0" relativeHeight="251776000" behindDoc="0" locked="0" layoutInCell="1" allowOverlap="1" wp14:anchorId="427AE16B" wp14:editId="7F26A374">
                <wp:simplePos x="0" y="0"/>
                <wp:positionH relativeFrom="column">
                  <wp:posOffset>1766681</wp:posOffset>
                </wp:positionH>
                <wp:positionV relativeFrom="paragraph">
                  <wp:posOffset>91081</wp:posOffset>
                </wp:positionV>
                <wp:extent cx="246491" cy="230588"/>
                <wp:effectExtent l="0" t="0" r="20320" b="17145"/>
                <wp:wrapNone/>
                <wp:docPr id="5" name="Rectangle 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085217" id="Rectangle 5" o:spid="_x0000_s1026" style="position:absolute;margin-left:139.1pt;margin-top:7.15pt;width:19.4pt;height:18.15pt;z-index:2517760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MG2qZmUCAADEBAAADgAAAAAAAAAAAAAAAAAuAgAAZHJz&#10;L2Uyb0RvYy54bWxQSwECLQAUAAYACAAAACEASwn2z94AAAAJAQAADwAAAAAAAAAAAAAAAAC/BAAA&#10;ZHJzL2Rvd25yZXYueG1sUEsFBgAAAAAEAAQA8wAAAMoFAAAAAA==&#10;" filled="f" strokecolor="windowText" strokeweight="1pt"/>
            </w:pict>
          </mc:Fallback>
        </mc:AlternateContent>
      </w:r>
    </w:p>
    <w:p w:rsidR="002B5E31" w:rsidRPr="00947435" w:rsidRDefault="002B5E31" w:rsidP="002B5E31">
      <w:pPr>
        <w:pStyle w:val="NoSpacing"/>
        <w:ind w:left="1080"/>
      </w:pPr>
      <w:r>
        <w:t>Don’t know</w:t>
      </w:r>
    </w:p>
    <w:p w:rsidR="005906C2" w:rsidRDefault="005906C2" w:rsidP="005906C2">
      <w:pPr>
        <w:pStyle w:val="NoSpacing"/>
        <w:ind w:left="720"/>
      </w:pPr>
    </w:p>
    <w:p w:rsidR="005906C2" w:rsidRDefault="005906C2" w:rsidP="005906C2">
      <w:pPr>
        <w:pStyle w:val="NoSpacing"/>
        <w:ind w:left="720"/>
      </w:pPr>
    </w:p>
    <w:p w:rsidR="002B5E31" w:rsidRDefault="002B5E31" w:rsidP="002B5E31">
      <w:pPr>
        <w:pStyle w:val="NoSpacing"/>
        <w:numPr>
          <w:ilvl w:val="0"/>
          <w:numId w:val="13"/>
        </w:numPr>
      </w:pPr>
      <w:r>
        <w:t>Do you agree with the proposal for upr</w:t>
      </w:r>
      <w:r w:rsidR="00F82F9A">
        <w:t>ating the income bands from 2020/21</w:t>
      </w:r>
      <w:r>
        <w:t>?</w:t>
      </w:r>
    </w:p>
    <w:p w:rsidR="002B5E31" w:rsidRDefault="002B5E31" w:rsidP="002B5E31">
      <w:pPr>
        <w:pStyle w:val="NoSpacing"/>
        <w:ind w:left="1080" w:firstLine="360"/>
      </w:pPr>
      <w:r>
        <w:rPr>
          <w:noProof/>
          <w:lang w:eastAsia="en-GB"/>
        </w:rPr>
        <mc:AlternateContent>
          <mc:Choice Requires="wps">
            <w:drawing>
              <wp:anchor distT="0" distB="0" distL="114300" distR="114300" simplePos="0" relativeHeight="251780096" behindDoc="0" locked="0" layoutInCell="1" allowOverlap="1" wp14:anchorId="08599454" wp14:editId="6F9BFF4E">
                <wp:simplePos x="0" y="0"/>
                <wp:positionH relativeFrom="column">
                  <wp:posOffset>1766570</wp:posOffset>
                </wp:positionH>
                <wp:positionV relativeFrom="paragraph">
                  <wp:posOffset>81280</wp:posOffset>
                </wp:positionV>
                <wp:extent cx="246380" cy="230505"/>
                <wp:effectExtent l="0" t="0" r="20320" b="17145"/>
                <wp:wrapNone/>
                <wp:docPr id="7" name="Rectangle 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6491CE" id="Rectangle 7" o:spid="_x0000_s1026" style="position:absolute;margin-left:139.1pt;margin-top:6.4pt;width:19.4pt;height:18.15pt;z-index:251780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" filled="f" strokecolor="windowText" strokeweight="1pt"/>
            </w:pict>
          </mc:Fallback>
        </mc:AlternateContent>
      </w:r>
    </w:p>
    <w:p w:rsidR="002B5E31" w:rsidRDefault="002B5E31" w:rsidP="002B5E31">
      <w:pPr>
        <w:pStyle w:val="NoSpacing"/>
        <w:ind w:left="1080"/>
      </w:pPr>
      <w:r w:rsidRPr="00947435">
        <w:t>Yes</w:t>
      </w:r>
    </w:p>
    <w:p w:rsidR="002B5E31" w:rsidRDefault="002B5E31" w:rsidP="002B5E31">
      <w:pPr>
        <w:pStyle w:val="NoSpacing"/>
        <w:ind w:left="360" w:firstLine="360"/>
      </w:pPr>
      <w:r>
        <w:rPr>
          <w:noProof/>
          <w:lang w:eastAsia="en-GB"/>
        </w:rPr>
        <mc:AlternateContent>
          <mc:Choice Requires="wps">
            <w:drawing>
              <wp:anchor distT="0" distB="0" distL="114300" distR="114300" simplePos="0" relativeHeight="251778048" behindDoc="0" locked="0" layoutInCell="1" allowOverlap="1" wp14:anchorId="4E9E344B" wp14:editId="2648FCE3">
                <wp:simplePos x="0" y="0"/>
                <wp:positionH relativeFrom="column">
                  <wp:posOffset>1765356</wp:posOffset>
                </wp:positionH>
                <wp:positionV relativeFrom="paragraph">
                  <wp:posOffset>93014</wp:posOffset>
                </wp:positionV>
                <wp:extent cx="246491" cy="230588"/>
                <wp:effectExtent l="0" t="0" r="20320" b="17145"/>
                <wp:wrapNone/>
                <wp:docPr id="8" name="Rectangle 8"/>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6FAD8C5" id="Rectangle 8" o:spid="_x0000_s1026" style="position:absolute;margin-left:139pt;margin-top:7.3pt;width:19.4pt;height:18.15pt;z-index:251778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AgKLvmUCAADEBAAADgAAAAAAAAAAAAAAAAAuAgAAZHJz&#10;L2Uyb0RvYy54bWxQSwECLQAUAAYACAAAACEA1Egutt4AAAAJAQAADwAAAAAAAAAAAAAAAAC/BAAA&#10;ZHJzL2Rvd25yZXYueG1sUEsFBgAAAAAEAAQA8wAAAMoFAAAAAA==&#10;" filled="f" strokecolor="windowText" strokeweight="1pt"/>
            </w:pict>
          </mc:Fallback>
        </mc:AlternateContent>
      </w:r>
    </w:p>
    <w:p w:rsidR="002B5E31" w:rsidRDefault="002B5E31" w:rsidP="002B5E31">
      <w:pPr>
        <w:pStyle w:val="NoSpacing"/>
        <w:ind w:left="720" w:firstLine="360"/>
      </w:pPr>
      <w:r w:rsidRPr="00947435">
        <w:t>No</w:t>
      </w:r>
    </w:p>
    <w:p w:rsidR="002B5E31" w:rsidRDefault="002B5E31" w:rsidP="002B5E31">
      <w:pPr>
        <w:pStyle w:val="NoSpacing"/>
        <w:ind w:left="360" w:firstLine="360"/>
      </w:pPr>
      <w:r>
        <w:rPr>
          <w:noProof/>
          <w:lang w:eastAsia="en-GB"/>
        </w:rPr>
        <mc:AlternateContent>
          <mc:Choice Requires="wps">
            <w:drawing>
              <wp:anchor distT="0" distB="0" distL="114300" distR="114300" simplePos="0" relativeHeight="251779072" behindDoc="0" locked="0" layoutInCell="1" allowOverlap="1" wp14:anchorId="591A498F" wp14:editId="6084DC86">
                <wp:simplePos x="0" y="0"/>
                <wp:positionH relativeFrom="column">
                  <wp:posOffset>1766681</wp:posOffset>
                </wp:positionH>
                <wp:positionV relativeFrom="paragraph">
                  <wp:posOffset>91081</wp:posOffset>
                </wp:positionV>
                <wp:extent cx="246491" cy="230588"/>
                <wp:effectExtent l="0" t="0" r="20320" b="17145"/>
                <wp:wrapNone/>
                <wp:docPr id="9" name="Rectangle 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5BDACF" id="Rectangle 9" o:spid="_x0000_s1026" style="position:absolute;margin-left:139.1pt;margin-top:7.15pt;width:19.4pt;height:18.15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Wwn1fGUCAADEBAAADgAAAAAAAAAAAAAAAAAuAgAAZHJz&#10;L2Uyb0RvYy54bWxQSwECLQAUAAYACAAAACEASwn2z94AAAAJAQAADwAAAAAAAAAAAAAAAAC/BAAA&#10;ZHJzL2Rvd25yZXYueG1sUEsFBgAAAAAEAAQA8wAAAMoFAAAAAA==&#10;" filled="f" strokecolor="windowText" strokeweight="1pt"/>
            </w:pict>
          </mc:Fallback>
        </mc:AlternateContent>
      </w:r>
    </w:p>
    <w:p w:rsidR="002B5E31" w:rsidRPr="00947435" w:rsidRDefault="002B5E31" w:rsidP="002B5E31">
      <w:pPr>
        <w:pStyle w:val="NoSpacing"/>
        <w:ind w:left="1080"/>
      </w:pPr>
      <w:r>
        <w:t>Don’t know</w:t>
      </w:r>
    </w:p>
    <w:p w:rsidR="002B5E31" w:rsidRDefault="002B5E31" w:rsidP="002B5E31">
      <w:pPr>
        <w:pStyle w:val="NoSpacing"/>
      </w:pPr>
    </w:p>
    <w:p w:rsidR="002B5E31" w:rsidRDefault="002B5E31" w:rsidP="002B5E31">
      <w:pPr>
        <w:pStyle w:val="NoSpacing"/>
      </w:pPr>
    </w:p>
    <w:p w:rsidR="002B5E31" w:rsidRDefault="002B5E31" w:rsidP="002B5E31">
      <w:pPr>
        <w:pStyle w:val="NoSpacing"/>
        <w:numPr>
          <w:ilvl w:val="0"/>
          <w:numId w:val="13"/>
        </w:numPr>
      </w:pPr>
      <w:r>
        <w:t>Please provide any comments you have on the income band scheme, and its proposed uprating.</w:t>
      </w:r>
    </w:p>
    <w:p w:rsidR="002B5E31" w:rsidRDefault="002B5E31" w:rsidP="002B5E31">
      <w:pPr>
        <w:pStyle w:val="NoSpacing"/>
        <w:ind w:left="720"/>
      </w:pPr>
    </w:p>
    <w:p w:rsidR="002B5E31" w:rsidRDefault="002B5E31" w:rsidP="002B5E31">
      <w:pPr>
        <w:pStyle w:val="NoSpacing"/>
      </w:pPr>
    </w:p>
    <w:p w:rsidR="002B5E31" w:rsidRDefault="002B5E31" w:rsidP="002B5E31">
      <w:pPr>
        <w:pStyle w:val="NoSpacing"/>
        <w:pBdr>
          <w:top w:val="single" w:sz="12" w:space="1" w:color="auto"/>
          <w:bottom w:val="single" w:sz="12" w:space="1" w:color="auto"/>
        </w:pBdr>
        <w:ind w:left="720"/>
      </w:pPr>
    </w:p>
    <w:p w:rsidR="002B5E31" w:rsidRDefault="002B5E31" w:rsidP="002B5E31">
      <w:pPr>
        <w:pStyle w:val="NoSpacing"/>
        <w:pBdr>
          <w:top w:val="single" w:sz="12" w:space="1" w:color="auto"/>
          <w:bottom w:val="single" w:sz="12" w:space="1" w:color="auto"/>
        </w:pBdr>
        <w:ind w:left="720"/>
      </w:pPr>
    </w:p>
    <w:p w:rsidR="002B5E31" w:rsidRDefault="002B5E31" w:rsidP="002B5E31">
      <w:pPr>
        <w:pStyle w:val="NoSpacing"/>
        <w:ind w:left="360"/>
      </w:pPr>
    </w:p>
    <w:p w:rsidR="002B5E31" w:rsidRDefault="002B5E31" w:rsidP="002B5E31">
      <w:pPr>
        <w:pStyle w:val="NoSpacing"/>
      </w:pPr>
      <w:r>
        <w:tab/>
        <w:t>___________________________________________________________________</w:t>
      </w:r>
    </w:p>
    <w:p w:rsidR="002B5E31" w:rsidRDefault="002B5E31" w:rsidP="002B5E31">
      <w:pPr>
        <w:pStyle w:val="NoSpacing"/>
      </w:pPr>
    </w:p>
    <w:p w:rsidR="002B5E31" w:rsidRDefault="002B5E31" w:rsidP="002B5E31">
      <w:pPr>
        <w:pStyle w:val="NoSpacing"/>
      </w:pPr>
      <w:r>
        <w:tab/>
        <w:t>___________________________________________________________________</w:t>
      </w:r>
    </w:p>
    <w:p w:rsidR="002B5E31" w:rsidRDefault="002B5E31" w:rsidP="002B5E31">
      <w:pPr>
        <w:pStyle w:val="NoSpacing"/>
      </w:pPr>
    </w:p>
    <w:p w:rsidR="002B5E31" w:rsidRDefault="002B5E31" w:rsidP="002B5E31">
      <w:pPr>
        <w:pStyle w:val="NoSpacing"/>
      </w:pPr>
      <w:r>
        <w:tab/>
        <w:t>___________________________________________________________________</w:t>
      </w:r>
    </w:p>
    <w:p w:rsidR="003460D5" w:rsidRDefault="003460D5" w:rsidP="003460D5">
      <w:pPr>
        <w:pStyle w:val="NoSpacing"/>
        <w:ind w:left="720"/>
      </w:pPr>
    </w:p>
    <w:p w:rsidR="005906C2" w:rsidRDefault="005906C2" w:rsidP="003460D5">
      <w:pPr>
        <w:pStyle w:val="NoSpacing"/>
        <w:ind w:left="720"/>
      </w:pPr>
    </w:p>
    <w:p w:rsidR="005906C2" w:rsidRPr="005906C2" w:rsidRDefault="006A1F95" w:rsidP="005906C2">
      <w:pPr>
        <w:tabs>
          <w:tab w:val="left" w:pos="426"/>
        </w:tabs>
        <w:spacing w:after="120" w:line="240" w:lineRule="auto"/>
        <w:rPr>
          <w:rFonts w:eastAsia="Calibri"/>
          <w:b/>
        </w:rPr>
      </w:pPr>
      <w:r>
        <w:rPr>
          <w:rFonts w:eastAsia="Calibri"/>
          <w:b/>
        </w:rPr>
        <w:t>We would like your views as to whether or not</w:t>
      </w:r>
      <w:r w:rsidR="005906C2">
        <w:rPr>
          <w:rFonts w:eastAsia="Calibri"/>
          <w:b/>
        </w:rPr>
        <w:t xml:space="preserve"> to introduce a </w:t>
      </w:r>
      <w:r w:rsidR="005906C2" w:rsidRPr="005906C2">
        <w:rPr>
          <w:rFonts w:eastAsia="Calibri"/>
          <w:b/>
        </w:rPr>
        <w:t>banded income approach for working age claimants, the same as we currently do for UC claimants.</w:t>
      </w:r>
    </w:p>
    <w:p w:rsidR="005906C2" w:rsidRDefault="005906C2" w:rsidP="005906C2">
      <w:pPr>
        <w:shd w:val="clear" w:color="auto" w:fill="FCFCFC"/>
        <w:spacing w:after="240" w:line="300" w:lineRule="atLeast"/>
        <w:textAlignment w:val="baseline"/>
        <w:rPr>
          <w:rFonts w:eastAsia="Times New Roman"/>
          <w:sz w:val="24"/>
          <w:szCs w:val="24"/>
          <w:lang w:eastAsia="en-GB"/>
        </w:rPr>
      </w:pPr>
      <w:r w:rsidRPr="005906C2">
        <w:rPr>
          <w:rFonts w:eastAsia="Times New Roman"/>
          <w:sz w:val="24"/>
          <w:szCs w:val="24"/>
          <w:lang w:eastAsia="en-GB"/>
        </w:rPr>
        <w:t>Currently the CTR scheme has a banded income approach for people who are in receipt of Universal Credit</w:t>
      </w:r>
      <w:r w:rsidR="006A1F95">
        <w:rPr>
          <w:rFonts w:eastAsia="Times New Roman"/>
          <w:sz w:val="24"/>
          <w:szCs w:val="24"/>
          <w:lang w:eastAsia="en-GB"/>
        </w:rPr>
        <w:t xml:space="preserve"> as detailed above</w:t>
      </w:r>
      <w:r w:rsidRPr="005906C2">
        <w:rPr>
          <w:rFonts w:eastAsia="Times New Roman"/>
          <w:sz w:val="24"/>
          <w:szCs w:val="24"/>
          <w:lang w:eastAsia="en-GB"/>
        </w:rPr>
        <w:t xml:space="preserve">.  Other working age claims do not have a banded scheme and entitlement to CTR will change whenever income or families change.  </w:t>
      </w:r>
    </w:p>
    <w:p w:rsidR="006A1F95" w:rsidRPr="006A1F95" w:rsidRDefault="006A1F95" w:rsidP="005906C2">
      <w:pPr>
        <w:shd w:val="clear" w:color="auto" w:fill="FCFCFC"/>
        <w:spacing w:after="240" w:line="300" w:lineRule="atLeast"/>
        <w:textAlignment w:val="baseline"/>
        <w:rPr>
          <w:rFonts w:eastAsia="Times New Roman"/>
          <w:sz w:val="24"/>
          <w:szCs w:val="24"/>
          <w:lang w:eastAsia="en-GB"/>
        </w:rPr>
      </w:pPr>
      <w:r w:rsidRPr="006A1F95">
        <w:rPr>
          <w:sz w:val="24"/>
          <w:szCs w:val="24"/>
        </w:rPr>
        <w:t>The income band scheme makes it more likely that people will need to pay the same amount of Council Tax each month, with instalments only changing when income increases, or decreases, by enough to move them into the next band.</w:t>
      </w:r>
    </w:p>
    <w:p w:rsidR="005906C2" w:rsidRPr="005906C2" w:rsidRDefault="005906C2" w:rsidP="005906C2">
      <w:pPr>
        <w:shd w:val="clear" w:color="auto" w:fill="FCFCFC"/>
        <w:spacing w:after="240" w:line="300" w:lineRule="atLeast"/>
        <w:textAlignment w:val="baseline"/>
        <w:rPr>
          <w:rFonts w:eastAsia="Times New Roman"/>
          <w:sz w:val="24"/>
          <w:szCs w:val="24"/>
          <w:lang w:eastAsia="en-GB"/>
        </w:rPr>
      </w:pPr>
      <w:r w:rsidRPr="005906C2">
        <w:rPr>
          <w:rFonts w:eastAsia="Times New Roman"/>
          <w:sz w:val="24"/>
          <w:szCs w:val="24"/>
          <w:lang w:eastAsia="en-GB"/>
        </w:rPr>
        <w:t>To what extent do you agree or disagree with applying a banded scheme to all working age CTR claims.</w:t>
      </w:r>
    </w:p>
    <w:p w:rsidR="005906C2" w:rsidRDefault="005906C2" w:rsidP="005906C2">
      <w:pPr>
        <w:pStyle w:val="NoSpacing"/>
        <w:tabs>
          <w:tab w:val="left" w:pos="3669"/>
        </w:tabs>
        <w:ind w:left="1080" w:firstLine="360"/>
      </w:pPr>
      <w:r>
        <w:rPr>
          <w:noProof/>
          <w:lang w:eastAsia="en-GB"/>
        </w:rPr>
        <mc:AlternateContent>
          <mc:Choice Requires="wps">
            <w:drawing>
              <wp:anchor distT="0" distB="0" distL="114300" distR="114300" simplePos="0" relativeHeight="251792384" behindDoc="0" locked="0" layoutInCell="1" allowOverlap="1" wp14:anchorId="038B1C11" wp14:editId="0AC06A88">
                <wp:simplePos x="0" y="0"/>
                <wp:positionH relativeFrom="column">
                  <wp:posOffset>1766570</wp:posOffset>
                </wp:positionH>
                <wp:positionV relativeFrom="paragraph">
                  <wp:posOffset>81280</wp:posOffset>
                </wp:positionV>
                <wp:extent cx="246380" cy="230505"/>
                <wp:effectExtent l="0" t="0" r="20320" b="17145"/>
                <wp:wrapNone/>
                <wp:docPr id="21" name="Rectangle 2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159EF1" id="Rectangle 21" o:spid="_x0000_s1026" style="position:absolute;margin-left:139.1pt;margin-top:6.4pt;width:19.4pt;height:18.15pt;z-index:251792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" filled="f" strokecolor="windowText" strokeweight="1pt"/>
            </w:pict>
          </mc:Fallback>
        </mc:AlternateContent>
      </w:r>
      <w:r>
        <w:tab/>
      </w:r>
    </w:p>
    <w:p w:rsidR="005906C2" w:rsidRDefault="005906C2" w:rsidP="005906C2">
      <w:pPr>
        <w:pStyle w:val="NoSpacing"/>
        <w:ind w:left="1080"/>
      </w:pPr>
      <w:r>
        <w:t>Agree</w:t>
      </w:r>
    </w:p>
    <w:p w:rsidR="005906C2" w:rsidRDefault="005906C2" w:rsidP="005906C2">
      <w:pPr>
        <w:pStyle w:val="NoSpacing"/>
        <w:ind w:left="360" w:firstLine="360"/>
      </w:pPr>
      <w:r>
        <w:rPr>
          <w:noProof/>
          <w:lang w:eastAsia="en-GB"/>
        </w:rPr>
        <mc:AlternateContent>
          <mc:Choice Requires="wps">
            <w:drawing>
              <wp:anchor distT="0" distB="0" distL="114300" distR="114300" simplePos="0" relativeHeight="251790336" behindDoc="0" locked="0" layoutInCell="1" allowOverlap="1" wp14:anchorId="12C39948" wp14:editId="74DC29A2">
                <wp:simplePos x="0" y="0"/>
                <wp:positionH relativeFrom="column">
                  <wp:posOffset>1765356</wp:posOffset>
                </wp:positionH>
                <wp:positionV relativeFrom="paragraph">
                  <wp:posOffset>93014</wp:posOffset>
                </wp:positionV>
                <wp:extent cx="246491" cy="230588"/>
                <wp:effectExtent l="0" t="0" r="20320" b="17145"/>
                <wp:wrapNone/>
                <wp:docPr id="22" name="Rectangle 2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EC5BAA" id="Rectangle 22" o:spid="_x0000_s1026" style="position:absolute;margin-left:139pt;margin-top:7.3pt;width:19.4pt;height:18.15pt;z-index:251790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i7n32WUCAADGBAAADgAAAAAAAAAAAAAAAAAuAgAAZHJz&#10;L2Uyb0RvYy54bWxQSwECLQAUAAYACAAAACEA1Egutt4AAAAJAQAADwAAAAAAAAAAAAAAAAC/BAAA&#10;ZHJzL2Rvd25yZXYueG1sUEsFBgAAAAAEAAQA8wAAAMoFAAAAAA==&#10;" filled="f" strokecolor="windowText" strokeweight="1pt"/>
            </w:pict>
          </mc:Fallback>
        </mc:AlternateContent>
      </w:r>
    </w:p>
    <w:p w:rsidR="005906C2" w:rsidRDefault="005906C2" w:rsidP="005906C2">
      <w:pPr>
        <w:pStyle w:val="NoSpacing"/>
      </w:pPr>
      <w:r>
        <w:tab/>
        <w:t xml:space="preserve">      Disagree</w:t>
      </w:r>
    </w:p>
    <w:p w:rsidR="005906C2" w:rsidRDefault="005906C2" w:rsidP="005906C2">
      <w:pPr>
        <w:pStyle w:val="NoSpacing"/>
        <w:ind w:left="360" w:firstLine="360"/>
      </w:pPr>
      <w:r>
        <w:rPr>
          <w:noProof/>
          <w:lang w:eastAsia="en-GB"/>
        </w:rPr>
        <mc:AlternateContent>
          <mc:Choice Requires="wps">
            <w:drawing>
              <wp:anchor distT="0" distB="0" distL="114300" distR="114300" simplePos="0" relativeHeight="251791360" behindDoc="0" locked="0" layoutInCell="1" allowOverlap="1" wp14:anchorId="3D361AD2" wp14:editId="5FAFC493">
                <wp:simplePos x="0" y="0"/>
                <wp:positionH relativeFrom="column">
                  <wp:posOffset>1766681</wp:posOffset>
                </wp:positionH>
                <wp:positionV relativeFrom="paragraph">
                  <wp:posOffset>91081</wp:posOffset>
                </wp:positionV>
                <wp:extent cx="246491" cy="230588"/>
                <wp:effectExtent l="0" t="0" r="20320" b="17145"/>
                <wp:wrapNone/>
                <wp:docPr id="23" name="Rectangle 2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2633C4" id="Rectangle 23" o:spid="_x0000_s1026" style="position:absolute;margin-left:139.1pt;margin-top:7.15pt;width:19.4pt;height:18.15pt;z-index:251791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jl+ebWUCAADGBAAADgAAAAAAAAAAAAAAAAAuAgAAZHJz&#10;L2Uyb0RvYy54bWxQSwECLQAUAAYACAAAACEASwn2z94AAAAJAQAADwAAAAAAAAAAAAAAAAC/BAAA&#10;ZHJzL2Rvd25yZXYueG1sUEsFBgAAAAAEAAQA8wAAAMoFAAAAAA==&#10;" filled="f" strokecolor="windowText" strokeweight="1pt"/>
            </w:pict>
          </mc:Fallback>
        </mc:AlternateContent>
      </w:r>
    </w:p>
    <w:p w:rsidR="005906C2" w:rsidRDefault="005906C2" w:rsidP="005906C2">
      <w:pPr>
        <w:pStyle w:val="NoSpacing"/>
        <w:ind w:left="720" w:firstLine="360"/>
      </w:pPr>
      <w:r>
        <w:t>Don’t know</w:t>
      </w:r>
    </w:p>
    <w:p w:rsidR="00AA64ED" w:rsidRDefault="00AA64ED" w:rsidP="00AA64ED">
      <w:pPr>
        <w:pStyle w:val="NoSpacing"/>
        <w:ind w:left="720"/>
      </w:pPr>
    </w:p>
    <w:p w:rsidR="00AA64ED" w:rsidRDefault="00AA64ED" w:rsidP="00AA64ED">
      <w:pPr>
        <w:pStyle w:val="NoSpacing"/>
        <w:ind w:left="720"/>
      </w:pPr>
    </w:p>
    <w:p w:rsidR="006A1F95" w:rsidRDefault="006A1F95" w:rsidP="00AA64ED">
      <w:pPr>
        <w:pStyle w:val="NoSpacing"/>
        <w:numPr>
          <w:ilvl w:val="0"/>
          <w:numId w:val="13"/>
        </w:numPr>
      </w:pPr>
      <w:r>
        <w:t xml:space="preserve">There are currently 63 </w:t>
      </w:r>
      <w:r w:rsidR="00D35EE0">
        <w:t>Councils operating</w:t>
      </w:r>
      <w:r>
        <w:t xml:space="preserve"> income banded schemes across the country. These all vary from the amount a claimant needs to pay, to household circumstances, to protecting certain claimants. Below are listed some of the options we could take forward. Plea</w:t>
      </w:r>
      <w:r w:rsidR="00FE67B9">
        <w:t>se indicate below any preferences to be included in any revised scheme</w:t>
      </w:r>
      <w:r>
        <w:t>:</w:t>
      </w:r>
    </w:p>
    <w:p w:rsidR="006A1F95" w:rsidRDefault="006A1F95" w:rsidP="006A1F95">
      <w:pPr>
        <w:pStyle w:val="NoSpacing"/>
        <w:ind w:left="720"/>
      </w:pPr>
    </w:p>
    <w:tbl>
      <w:tblPr>
        <w:tblStyle w:val="TableGrid"/>
        <w:tblW w:w="10632" w:type="dxa"/>
        <w:tblInd w:w="-714" w:type="dxa"/>
        <w:tblLook w:val="04A0" w:firstRow="1" w:lastRow="0" w:firstColumn="1" w:lastColumn="0" w:noHBand="0" w:noVBand="1"/>
      </w:tblPr>
      <w:tblGrid>
        <w:gridCol w:w="7372"/>
        <w:gridCol w:w="992"/>
        <w:gridCol w:w="850"/>
        <w:gridCol w:w="1418"/>
      </w:tblGrid>
      <w:tr w:rsidR="000215A8" w:rsidTr="000215A8">
        <w:tc>
          <w:tcPr>
            <w:tcW w:w="7372" w:type="dxa"/>
          </w:tcPr>
          <w:p w:rsidR="000215A8" w:rsidRDefault="000215A8" w:rsidP="006A1F95">
            <w:pPr>
              <w:pStyle w:val="NoSpacing"/>
            </w:pPr>
          </w:p>
        </w:tc>
        <w:tc>
          <w:tcPr>
            <w:tcW w:w="992" w:type="dxa"/>
          </w:tcPr>
          <w:p w:rsidR="000215A8" w:rsidRDefault="000215A8" w:rsidP="006A1F95">
            <w:pPr>
              <w:pStyle w:val="NoSpacing"/>
            </w:pPr>
            <w:r>
              <w:t>Yes</w:t>
            </w:r>
          </w:p>
        </w:tc>
        <w:tc>
          <w:tcPr>
            <w:tcW w:w="850" w:type="dxa"/>
          </w:tcPr>
          <w:p w:rsidR="000215A8" w:rsidRDefault="000215A8" w:rsidP="006A1F95">
            <w:pPr>
              <w:pStyle w:val="NoSpacing"/>
            </w:pPr>
            <w:r>
              <w:t>No</w:t>
            </w:r>
          </w:p>
        </w:tc>
        <w:tc>
          <w:tcPr>
            <w:tcW w:w="1418" w:type="dxa"/>
          </w:tcPr>
          <w:p w:rsidR="000215A8" w:rsidRDefault="000215A8" w:rsidP="006A1F95">
            <w:pPr>
              <w:pStyle w:val="NoSpacing"/>
            </w:pPr>
            <w:r>
              <w:t>Don’t know</w:t>
            </w:r>
          </w:p>
        </w:tc>
      </w:tr>
      <w:tr w:rsidR="000215A8" w:rsidTr="000215A8">
        <w:tc>
          <w:tcPr>
            <w:tcW w:w="7372" w:type="dxa"/>
          </w:tcPr>
          <w:p w:rsidR="000215A8" w:rsidRDefault="000215A8" w:rsidP="006A1F95">
            <w:pPr>
              <w:pStyle w:val="NoSpacing"/>
            </w:pPr>
            <w:r>
              <w:t>Using the same income bands as for Universal Credit claimants shown above</w:t>
            </w:r>
          </w:p>
        </w:tc>
        <w:tc>
          <w:tcPr>
            <w:tcW w:w="992" w:type="dxa"/>
          </w:tcPr>
          <w:p w:rsidR="000215A8" w:rsidRDefault="000215A8" w:rsidP="006A1F95">
            <w:pPr>
              <w:pStyle w:val="NoSpacing"/>
            </w:pPr>
          </w:p>
        </w:tc>
        <w:tc>
          <w:tcPr>
            <w:tcW w:w="850" w:type="dxa"/>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vMerge w:val="restart"/>
          </w:tcPr>
          <w:p w:rsidR="000215A8" w:rsidRDefault="000215A8" w:rsidP="006A1F95">
            <w:pPr>
              <w:pStyle w:val="NoSpacing"/>
            </w:pPr>
            <w:r>
              <w:t>If every CTR claimant was asked to pay something towards their Council Tax, please indicate how much you think the minimum amount should be:</w:t>
            </w:r>
          </w:p>
          <w:p w:rsidR="000215A8" w:rsidRDefault="000215A8" w:rsidP="006A1F95">
            <w:pPr>
              <w:pStyle w:val="NoSpacing"/>
            </w:pPr>
            <w:r>
              <w:t>0%</w:t>
            </w:r>
          </w:p>
          <w:p w:rsidR="000215A8" w:rsidRDefault="000215A8" w:rsidP="006A1F95">
            <w:pPr>
              <w:pStyle w:val="NoSpacing"/>
            </w:pPr>
            <w:r>
              <w:t>10%</w:t>
            </w:r>
          </w:p>
          <w:p w:rsidR="000215A8" w:rsidRDefault="000215A8" w:rsidP="006A1F95">
            <w:pPr>
              <w:pStyle w:val="NoSpacing"/>
            </w:pPr>
            <w:r>
              <w:t>20%</w:t>
            </w:r>
          </w:p>
          <w:p w:rsidR="000215A8" w:rsidRDefault="000215A8" w:rsidP="006A1F95">
            <w:pPr>
              <w:pStyle w:val="NoSpacing"/>
            </w:pPr>
            <w:r>
              <w:t>More than 20%</w:t>
            </w:r>
          </w:p>
        </w:tc>
        <w:tc>
          <w:tcPr>
            <w:tcW w:w="992" w:type="dxa"/>
            <w:shd w:val="clear" w:color="auto" w:fill="808080" w:themeFill="background1" w:themeFillShade="80"/>
          </w:tcPr>
          <w:p w:rsidR="000215A8" w:rsidRDefault="000215A8" w:rsidP="006A1F95">
            <w:pPr>
              <w:pStyle w:val="NoSpacing"/>
            </w:pPr>
          </w:p>
        </w:tc>
        <w:tc>
          <w:tcPr>
            <w:tcW w:w="850" w:type="dxa"/>
            <w:shd w:val="clear" w:color="auto" w:fill="808080" w:themeFill="background1" w:themeFillShade="80"/>
          </w:tcPr>
          <w:p w:rsidR="000215A8" w:rsidRDefault="000215A8" w:rsidP="006A1F95">
            <w:pPr>
              <w:pStyle w:val="NoSpacing"/>
            </w:pPr>
          </w:p>
        </w:tc>
        <w:tc>
          <w:tcPr>
            <w:tcW w:w="1418" w:type="dxa"/>
            <w:shd w:val="clear" w:color="auto" w:fill="808080" w:themeFill="background1" w:themeFillShade="80"/>
          </w:tcPr>
          <w:p w:rsidR="000215A8" w:rsidRDefault="000215A8" w:rsidP="006A1F95">
            <w:pPr>
              <w:pStyle w:val="NoSpacing"/>
            </w:pPr>
          </w:p>
        </w:tc>
      </w:tr>
      <w:tr w:rsidR="000215A8" w:rsidTr="000215A8">
        <w:tc>
          <w:tcPr>
            <w:tcW w:w="7372" w:type="dxa"/>
            <w:vMerge/>
          </w:tcPr>
          <w:p w:rsidR="000215A8" w:rsidRDefault="000215A8" w:rsidP="006A1F95">
            <w:pPr>
              <w:pStyle w:val="NoSpacing"/>
            </w:pPr>
          </w:p>
        </w:tc>
        <w:tc>
          <w:tcPr>
            <w:tcW w:w="992" w:type="dxa"/>
            <w:shd w:val="clear" w:color="auto" w:fill="808080" w:themeFill="background1" w:themeFillShade="80"/>
          </w:tcPr>
          <w:p w:rsidR="000215A8" w:rsidRDefault="000215A8" w:rsidP="006A1F95">
            <w:pPr>
              <w:pStyle w:val="NoSpacing"/>
            </w:pPr>
          </w:p>
        </w:tc>
        <w:tc>
          <w:tcPr>
            <w:tcW w:w="850" w:type="dxa"/>
            <w:shd w:val="clear" w:color="auto" w:fill="808080" w:themeFill="background1" w:themeFillShade="80"/>
          </w:tcPr>
          <w:p w:rsidR="000215A8" w:rsidRDefault="000215A8" w:rsidP="006A1F95">
            <w:pPr>
              <w:pStyle w:val="NoSpacing"/>
            </w:pPr>
          </w:p>
        </w:tc>
        <w:tc>
          <w:tcPr>
            <w:tcW w:w="1418" w:type="dxa"/>
            <w:shd w:val="clear" w:color="auto" w:fill="808080" w:themeFill="background1" w:themeFillShade="80"/>
          </w:tcPr>
          <w:p w:rsidR="000215A8" w:rsidRDefault="000215A8" w:rsidP="006A1F95">
            <w:pPr>
              <w:pStyle w:val="NoSpacing"/>
            </w:pPr>
          </w:p>
        </w:tc>
      </w:tr>
      <w:tr w:rsidR="000215A8" w:rsidTr="000215A8">
        <w:tc>
          <w:tcPr>
            <w:tcW w:w="7372" w:type="dxa"/>
            <w:vMerge/>
          </w:tcPr>
          <w:p w:rsidR="000215A8" w:rsidRDefault="000215A8" w:rsidP="006A1F95">
            <w:pPr>
              <w:pStyle w:val="NoSpacing"/>
            </w:pPr>
          </w:p>
        </w:tc>
        <w:tc>
          <w:tcPr>
            <w:tcW w:w="992" w:type="dxa"/>
          </w:tcPr>
          <w:p w:rsidR="000215A8" w:rsidRDefault="000215A8" w:rsidP="006A1F95">
            <w:pPr>
              <w:pStyle w:val="NoSpacing"/>
            </w:pPr>
          </w:p>
        </w:tc>
        <w:tc>
          <w:tcPr>
            <w:tcW w:w="850" w:type="dxa"/>
            <w:shd w:val="clear" w:color="auto" w:fill="808080" w:themeFill="background1" w:themeFillShade="80"/>
          </w:tcPr>
          <w:p w:rsidR="000215A8" w:rsidRDefault="000215A8" w:rsidP="006A1F95">
            <w:pPr>
              <w:pStyle w:val="NoSpacing"/>
            </w:pPr>
          </w:p>
        </w:tc>
        <w:tc>
          <w:tcPr>
            <w:tcW w:w="1418" w:type="dxa"/>
            <w:shd w:val="clear" w:color="auto" w:fill="808080" w:themeFill="background1" w:themeFillShade="80"/>
          </w:tcPr>
          <w:p w:rsidR="000215A8" w:rsidRDefault="000215A8" w:rsidP="006A1F95">
            <w:pPr>
              <w:pStyle w:val="NoSpacing"/>
            </w:pPr>
          </w:p>
        </w:tc>
      </w:tr>
      <w:tr w:rsidR="000215A8" w:rsidTr="000215A8">
        <w:tc>
          <w:tcPr>
            <w:tcW w:w="7372" w:type="dxa"/>
            <w:vMerge/>
          </w:tcPr>
          <w:p w:rsidR="000215A8" w:rsidRDefault="000215A8" w:rsidP="006A1F95">
            <w:pPr>
              <w:pStyle w:val="NoSpacing"/>
            </w:pPr>
          </w:p>
        </w:tc>
        <w:tc>
          <w:tcPr>
            <w:tcW w:w="992" w:type="dxa"/>
            <w:tcBorders>
              <w:bottom w:val="single" w:sz="4" w:space="0" w:color="auto"/>
            </w:tcBorders>
          </w:tcPr>
          <w:p w:rsidR="000215A8" w:rsidRDefault="000215A8" w:rsidP="006A1F95">
            <w:pPr>
              <w:pStyle w:val="NoSpacing"/>
            </w:pPr>
          </w:p>
        </w:tc>
        <w:tc>
          <w:tcPr>
            <w:tcW w:w="850" w:type="dxa"/>
            <w:tcBorders>
              <w:bottom w:val="single" w:sz="4" w:space="0" w:color="auto"/>
            </w:tcBorders>
            <w:shd w:val="clear" w:color="auto" w:fill="808080" w:themeFill="background1" w:themeFillShade="80"/>
          </w:tcPr>
          <w:p w:rsidR="000215A8" w:rsidRDefault="000215A8" w:rsidP="006A1F95">
            <w:pPr>
              <w:pStyle w:val="NoSpacing"/>
            </w:pPr>
          </w:p>
        </w:tc>
        <w:tc>
          <w:tcPr>
            <w:tcW w:w="1418" w:type="dxa"/>
            <w:tcBorders>
              <w:bottom w:val="single" w:sz="4" w:space="0" w:color="auto"/>
            </w:tcBorders>
            <w:shd w:val="clear" w:color="auto" w:fill="808080" w:themeFill="background1" w:themeFillShade="80"/>
          </w:tcPr>
          <w:p w:rsidR="000215A8" w:rsidRDefault="000215A8" w:rsidP="006A1F95">
            <w:pPr>
              <w:pStyle w:val="NoSpacing"/>
            </w:pPr>
          </w:p>
        </w:tc>
      </w:tr>
      <w:tr w:rsidR="000215A8" w:rsidTr="000215A8">
        <w:trPr>
          <w:trHeight w:val="233"/>
        </w:trPr>
        <w:tc>
          <w:tcPr>
            <w:tcW w:w="7372" w:type="dxa"/>
            <w:vMerge/>
          </w:tcPr>
          <w:p w:rsidR="000215A8" w:rsidRDefault="000215A8" w:rsidP="006A1F95">
            <w:pPr>
              <w:pStyle w:val="NoSpacing"/>
            </w:pPr>
          </w:p>
        </w:tc>
        <w:tc>
          <w:tcPr>
            <w:tcW w:w="992" w:type="dxa"/>
          </w:tcPr>
          <w:p w:rsidR="000215A8" w:rsidRDefault="000215A8" w:rsidP="006A1F95">
            <w:pPr>
              <w:pStyle w:val="NoSpacing"/>
            </w:pPr>
          </w:p>
        </w:tc>
        <w:tc>
          <w:tcPr>
            <w:tcW w:w="850" w:type="dxa"/>
            <w:vMerge w:val="restart"/>
            <w:shd w:val="clear" w:color="auto" w:fill="808080" w:themeFill="background1" w:themeFillShade="80"/>
          </w:tcPr>
          <w:p w:rsidR="000215A8" w:rsidRDefault="000215A8" w:rsidP="006A1F95">
            <w:pPr>
              <w:pStyle w:val="NoSpacing"/>
            </w:pPr>
          </w:p>
        </w:tc>
        <w:tc>
          <w:tcPr>
            <w:tcW w:w="1418" w:type="dxa"/>
            <w:vMerge w:val="restart"/>
            <w:shd w:val="clear" w:color="auto" w:fill="808080" w:themeFill="background1" w:themeFillShade="80"/>
          </w:tcPr>
          <w:p w:rsidR="000215A8" w:rsidRDefault="000215A8" w:rsidP="006A1F95">
            <w:pPr>
              <w:pStyle w:val="NoSpacing"/>
            </w:pPr>
          </w:p>
        </w:tc>
      </w:tr>
      <w:tr w:rsidR="000215A8" w:rsidTr="000215A8">
        <w:trPr>
          <w:trHeight w:val="232"/>
        </w:trPr>
        <w:tc>
          <w:tcPr>
            <w:tcW w:w="7372" w:type="dxa"/>
            <w:vMerge/>
          </w:tcPr>
          <w:p w:rsidR="000215A8" w:rsidRDefault="000215A8" w:rsidP="006A1F95">
            <w:pPr>
              <w:pStyle w:val="NoSpacing"/>
            </w:pPr>
          </w:p>
        </w:tc>
        <w:tc>
          <w:tcPr>
            <w:tcW w:w="992" w:type="dxa"/>
          </w:tcPr>
          <w:p w:rsidR="000215A8" w:rsidRDefault="000215A8" w:rsidP="006A1F95">
            <w:pPr>
              <w:pStyle w:val="NoSpacing"/>
            </w:pPr>
          </w:p>
        </w:tc>
        <w:tc>
          <w:tcPr>
            <w:tcW w:w="850" w:type="dxa"/>
            <w:vMerge/>
            <w:shd w:val="clear" w:color="auto" w:fill="808080" w:themeFill="background1" w:themeFillShade="80"/>
          </w:tcPr>
          <w:p w:rsidR="000215A8" w:rsidRDefault="000215A8" w:rsidP="006A1F95">
            <w:pPr>
              <w:pStyle w:val="NoSpacing"/>
            </w:pPr>
          </w:p>
        </w:tc>
        <w:tc>
          <w:tcPr>
            <w:tcW w:w="1418" w:type="dxa"/>
            <w:vMerge/>
            <w:shd w:val="clear" w:color="auto" w:fill="808080" w:themeFill="background1" w:themeFillShade="80"/>
          </w:tcPr>
          <w:p w:rsidR="000215A8" w:rsidRDefault="000215A8" w:rsidP="006A1F95">
            <w:pPr>
              <w:pStyle w:val="NoSpacing"/>
            </w:pPr>
          </w:p>
        </w:tc>
      </w:tr>
      <w:tr w:rsidR="000215A8" w:rsidTr="000215A8">
        <w:tc>
          <w:tcPr>
            <w:tcW w:w="7372" w:type="dxa"/>
          </w:tcPr>
          <w:p w:rsidR="000215A8" w:rsidRDefault="000215A8" w:rsidP="00D35EE0">
            <w:pPr>
              <w:pStyle w:val="NoSpacing"/>
            </w:pPr>
            <w:r>
              <w:t>Do you think we should place those on passpo</w:t>
            </w:r>
            <w:r w:rsidR="006F2466">
              <w:t>rted benefits (Income Support, Income-Based Jobseeker’s Allowance, I</w:t>
            </w:r>
            <w:r>
              <w:t>ncome</w:t>
            </w:r>
            <w:r w:rsidR="006F2466">
              <w:t>-R</w:t>
            </w:r>
            <w:r>
              <w:t>elated Employment and Support Allowance and sometimes those on maximum Universal Credit with no other income) into the lowest income band?</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Default="000215A8" w:rsidP="006A1F95">
            <w:pPr>
              <w:pStyle w:val="NoSpacing"/>
            </w:pPr>
            <w:r>
              <w:t>14 Local Authorities have one set of income bands for all households, as with our income banded scheme for UC claimants. Do you think we should adopt this approach for all claimants, not just those on UC?</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Default="000215A8" w:rsidP="00D35EE0">
            <w:pPr>
              <w:pStyle w:val="NoSpacing"/>
            </w:pPr>
            <w:r>
              <w:t>23 Local Authorities have four different sets of income bands and associated reduction percentages to cover four different household types; Single, Couple, Households with one child, Households with two or more children. Do you think we should adopt this approach?</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Default="000215A8" w:rsidP="00D35EE0">
            <w:pPr>
              <w:pStyle w:val="NoSpacing"/>
            </w:pPr>
            <w:r>
              <w:t>9 Local Authorities have six different sets of income bands and associated reduction percentages to cover six different household types; Single, Couple, Single with one child, Couple with one child, Single with two or more children, Couple with two or more children. Do you think we should adopt this approach?</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Pr="00D35EE0" w:rsidRDefault="000215A8" w:rsidP="00D35EE0">
            <w:pPr>
              <w:pStyle w:val="Default"/>
              <w:rPr>
                <w:rFonts w:ascii="Arial" w:hAnsi="Arial" w:cs="Arial"/>
                <w:sz w:val="22"/>
                <w:szCs w:val="22"/>
              </w:rPr>
            </w:pPr>
            <w:r w:rsidRPr="00D35EE0">
              <w:rPr>
                <w:rFonts w:ascii="Arial" w:hAnsi="Arial" w:cs="Arial"/>
                <w:color w:val="auto"/>
                <w:sz w:val="22"/>
                <w:szCs w:val="22"/>
              </w:rPr>
              <w:t>The approach to protected groups (usually those in receipt of certain disability benefits, carers or households with a child under a certain age) is usually to treat them differently outside of t</w:t>
            </w:r>
            <w:r w:rsidRPr="00D35EE0">
              <w:rPr>
                <w:rFonts w:ascii="Arial" w:hAnsi="Arial" w:cs="Arial"/>
                <w:sz w:val="22"/>
                <w:szCs w:val="22"/>
              </w:rPr>
              <w:t xml:space="preserve">he </w:t>
            </w:r>
            <w:r w:rsidRPr="00D35EE0">
              <w:rPr>
                <w:rFonts w:ascii="Arial" w:hAnsi="Arial" w:cs="Arial"/>
                <w:color w:val="auto"/>
                <w:sz w:val="22"/>
                <w:szCs w:val="22"/>
              </w:rPr>
              <w:t>income bands, ensuring they retain access to full/increased support</w:t>
            </w:r>
            <w:r>
              <w:rPr>
                <w:rFonts w:ascii="Arial" w:hAnsi="Arial" w:cs="Arial"/>
                <w:color w:val="auto"/>
                <w:sz w:val="22"/>
                <w:szCs w:val="22"/>
              </w:rPr>
              <w:t>. Do you think we should protect certain groups and retain a 100% CTR scheme?</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Pr="000215A8" w:rsidRDefault="000215A8" w:rsidP="000215A8">
            <w:pPr>
              <w:pStyle w:val="Default"/>
              <w:rPr>
                <w:rFonts w:ascii="Arial" w:hAnsi="Arial" w:cs="Arial"/>
                <w:sz w:val="22"/>
                <w:szCs w:val="22"/>
              </w:rPr>
            </w:pPr>
            <w:r w:rsidRPr="000215A8">
              <w:rPr>
                <w:rFonts w:ascii="Arial" w:hAnsi="Arial" w:cs="Arial"/>
                <w:sz w:val="22"/>
                <w:szCs w:val="22"/>
              </w:rPr>
              <w:t xml:space="preserve">Rather than get claimants to pay a % of their Council Tax due, another approach is to get claimants to pay a certain amount towards their Council Tax. </w:t>
            </w:r>
            <w:r w:rsidRPr="000215A8">
              <w:rPr>
                <w:rFonts w:ascii="Arial" w:hAnsi="Arial" w:cs="Arial"/>
                <w:color w:val="auto"/>
                <w:sz w:val="22"/>
                <w:szCs w:val="22"/>
              </w:rPr>
              <w:t>As such, claimants with the same income will pay the same contribution towards their council tax, even if their council tax liability differs.</w:t>
            </w:r>
            <w:r>
              <w:rPr>
                <w:rFonts w:ascii="Arial" w:hAnsi="Arial" w:cs="Arial"/>
                <w:color w:val="auto"/>
                <w:sz w:val="22"/>
                <w:szCs w:val="22"/>
              </w:rPr>
              <w:t xml:space="preserve"> Do you agree with this approach?</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Pr="000215A8" w:rsidRDefault="000215A8" w:rsidP="000215A8">
            <w:pPr>
              <w:pStyle w:val="Default"/>
              <w:rPr>
                <w:rFonts w:ascii="Arial" w:hAnsi="Arial" w:cs="Arial"/>
                <w:sz w:val="22"/>
                <w:szCs w:val="22"/>
              </w:rPr>
            </w:pPr>
            <w:r>
              <w:rPr>
                <w:rFonts w:ascii="Arial" w:hAnsi="Arial" w:cs="Arial"/>
                <w:sz w:val="22"/>
                <w:szCs w:val="22"/>
              </w:rPr>
              <w:t>Some authorities have adopted a Council Tax Band ‘cap’, so if your property band is above the cap you only receive CTR up to that band cap limit (usually a Band D Council Tax). Would you like to see this approach introduced?</w:t>
            </w:r>
          </w:p>
        </w:tc>
        <w:tc>
          <w:tcPr>
            <w:tcW w:w="992" w:type="dxa"/>
          </w:tcPr>
          <w:p w:rsidR="000215A8" w:rsidRDefault="000215A8" w:rsidP="006A1F95">
            <w:pPr>
              <w:pStyle w:val="NoSpacing"/>
            </w:pPr>
          </w:p>
        </w:tc>
        <w:tc>
          <w:tcPr>
            <w:tcW w:w="850" w:type="dxa"/>
            <w:shd w:val="clear" w:color="auto" w:fill="auto"/>
          </w:tcPr>
          <w:p w:rsidR="000215A8" w:rsidRDefault="000215A8" w:rsidP="006A1F95">
            <w:pPr>
              <w:pStyle w:val="NoSpacing"/>
            </w:pPr>
          </w:p>
        </w:tc>
        <w:tc>
          <w:tcPr>
            <w:tcW w:w="1418" w:type="dxa"/>
          </w:tcPr>
          <w:p w:rsidR="000215A8" w:rsidRDefault="000215A8" w:rsidP="006A1F95">
            <w:pPr>
              <w:pStyle w:val="NoSpacing"/>
            </w:pPr>
          </w:p>
        </w:tc>
      </w:tr>
      <w:tr w:rsidR="000215A8" w:rsidTr="000215A8">
        <w:tc>
          <w:tcPr>
            <w:tcW w:w="7372" w:type="dxa"/>
          </w:tcPr>
          <w:p w:rsidR="000215A8" w:rsidRDefault="000215A8" w:rsidP="000215A8">
            <w:pPr>
              <w:pStyle w:val="Default"/>
              <w:rPr>
                <w:rFonts w:ascii="Arial" w:hAnsi="Arial" w:cs="Arial"/>
                <w:sz w:val="22"/>
                <w:szCs w:val="22"/>
              </w:rPr>
            </w:pPr>
            <w:r>
              <w:rPr>
                <w:rFonts w:ascii="Arial" w:hAnsi="Arial" w:cs="Arial"/>
                <w:sz w:val="22"/>
                <w:szCs w:val="22"/>
              </w:rPr>
              <w:t xml:space="preserve">To date one Local Authority has moved away from the traditional CTR as a benefit approach to what it actually is, a discount on your Council Tax bill. The way this works is by a simple online application form with trust placed on the claimant to provide the correct income details, and a decision made on the award straight away, using Income Bands. A review of income is then carried out at a later date. This approach means less administration, reducing costs. The Council is keen to consider this model. Do you agree that this </w:t>
            </w:r>
            <w:r w:rsidR="006F2466">
              <w:rPr>
                <w:rFonts w:ascii="Arial" w:hAnsi="Arial" w:cs="Arial"/>
                <w:sz w:val="22"/>
                <w:szCs w:val="22"/>
              </w:rPr>
              <w:t>model should be adopted?</w:t>
            </w:r>
          </w:p>
        </w:tc>
        <w:tc>
          <w:tcPr>
            <w:tcW w:w="992" w:type="dxa"/>
            <w:tcBorders>
              <w:bottom w:val="single" w:sz="4" w:space="0" w:color="auto"/>
            </w:tcBorders>
          </w:tcPr>
          <w:p w:rsidR="000215A8" w:rsidRDefault="000215A8" w:rsidP="006A1F95">
            <w:pPr>
              <w:pStyle w:val="NoSpacing"/>
            </w:pPr>
          </w:p>
        </w:tc>
        <w:tc>
          <w:tcPr>
            <w:tcW w:w="850" w:type="dxa"/>
            <w:tcBorders>
              <w:bottom w:val="single" w:sz="4" w:space="0" w:color="auto"/>
            </w:tcBorders>
            <w:shd w:val="clear" w:color="auto" w:fill="auto"/>
          </w:tcPr>
          <w:p w:rsidR="000215A8" w:rsidRDefault="000215A8" w:rsidP="006A1F95">
            <w:pPr>
              <w:pStyle w:val="NoSpacing"/>
            </w:pPr>
          </w:p>
        </w:tc>
        <w:tc>
          <w:tcPr>
            <w:tcW w:w="1418" w:type="dxa"/>
            <w:tcBorders>
              <w:bottom w:val="single" w:sz="4" w:space="0" w:color="auto"/>
            </w:tcBorders>
          </w:tcPr>
          <w:p w:rsidR="000215A8" w:rsidRDefault="000215A8" w:rsidP="006A1F95">
            <w:pPr>
              <w:pStyle w:val="NoSpacing"/>
            </w:pPr>
          </w:p>
        </w:tc>
      </w:tr>
    </w:tbl>
    <w:p w:rsidR="006A1F95" w:rsidRDefault="006A1F95" w:rsidP="006A1F95">
      <w:pPr>
        <w:pStyle w:val="NoSpacing"/>
        <w:ind w:left="720"/>
      </w:pPr>
    </w:p>
    <w:p w:rsidR="00AA64ED" w:rsidRDefault="00AA64ED" w:rsidP="00AA64ED">
      <w:pPr>
        <w:pStyle w:val="NoSpacing"/>
        <w:numPr>
          <w:ilvl w:val="0"/>
          <w:numId w:val="13"/>
        </w:numPr>
      </w:pPr>
      <w:r>
        <w:t>Please provide any comments you have on creating an income band scheme for all claimants</w:t>
      </w:r>
      <w:r w:rsidR="006F2466">
        <w:t>, based on the options detailed above</w:t>
      </w:r>
      <w:r>
        <w:t>.</w:t>
      </w:r>
    </w:p>
    <w:p w:rsidR="00AA64ED" w:rsidRDefault="00AA64ED" w:rsidP="00AA64ED">
      <w:pPr>
        <w:pStyle w:val="NoSpacing"/>
        <w:ind w:left="720"/>
      </w:pPr>
    </w:p>
    <w:p w:rsidR="00AA64ED" w:rsidRDefault="00AA64ED" w:rsidP="00AA64ED">
      <w:pPr>
        <w:pStyle w:val="NoSpacing"/>
      </w:pPr>
    </w:p>
    <w:p w:rsidR="00AA64ED" w:rsidRDefault="00AA64ED" w:rsidP="00AA64ED">
      <w:pPr>
        <w:pStyle w:val="NoSpacing"/>
        <w:pBdr>
          <w:top w:val="single" w:sz="12" w:space="1" w:color="auto"/>
          <w:bottom w:val="single" w:sz="12" w:space="1" w:color="auto"/>
        </w:pBdr>
        <w:ind w:left="720"/>
      </w:pPr>
    </w:p>
    <w:p w:rsidR="00AA64ED" w:rsidRDefault="00AA64ED" w:rsidP="00AA64ED">
      <w:pPr>
        <w:pStyle w:val="NoSpacing"/>
        <w:pBdr>
          <w:top w:val="single" w:sz="12" w:space="1" w:color="auto"/>
          <w:bottom w:val="single" w:sz="12" w:space="1" w:color="auto"/>
        </w:pBdr>
        <w:ind w:left="720"/>
      </w:pPr>
    </w:p>
    <w:p w:rsidR="00AA64ED" w:rsidRDefault="00AA64ED" w:rsidP="00AA64ED">
      <w:pPr>
        <w:pStyle w:val="NoSpacing"/>
        <w:ind w:left="360"/>
      </w:pPr>
    </w:p>
    <w:p w:rsidR="00AA64ED" w:rsidRPr="00FE67B9" w:rsidRDefault="00AA64ED" w:rsidP="00AA64ED">
      <w:pPr>
        <w:pStyle w:val="NoSpacing"/>
      </w:pPr>
      <w:r>
        <w:tab/>
      </w:r>
      <w:r w:rsidRPr="00FE67B9">
        <w:t>___________________________________________________________________</w:t>
      </w:r>
    </w:p>
    <w:p w:rsidR="00AA64ED" w:rsidRPr="00FE67B9" w:rsidRDefault="00AA64ED" w:rsidP="00AA64ED">
      <w:pPr>
        <w:pStyle w:val="NoSpacing"/>
      </w:pPr>
    </w:p>
    <w:p w:rsidR="00AA64ED" w:rsidRPr="00FE67B9" w:rsidRDefault="00AA64ED" w:rsidP="00AA64ED">
      <w:pPr>
        <w:pStyle w:val="NoSpacing"/>
      </w:pPr>
      <w:r w:rsidRPr="00FE67B9">
        <w:tab/>
        <w:t>___________________________________________________________________</w:t>
      </w:r>
    </w:p>
    <w:p w:rsidR="00AA64ED" w:rsidRPr="00FE67B9" w:rsidRDefault="00AA64ED" w:rsidP="00AA64ED">
      <w:pPr>
        <w:pStyle w:val="NoSpacing"/>
      </w:pPr>
    </w:p>
    <w:p w:rsidR="005906C2" w:rsidRPr="00FE67B9" w:rsidRDefault="00AA64ED" w:rsidP="00AA64ED">
      <w:pPr>
        <w:pStyle w:val="NoSpacing"/>
      </w:pPr>
      <w:r w:rsidRPr="00FE67B9">
        <w:tab/>
        <w:t>___________________________________________________________________</w:t>
      </w:r>
    </w:p>
    <w:p w:rsidR="002B5E31" w:rsidRPr="00FE67B9" w:rsidRDefault="002B5E31" w:rsidP="00C97C93">
      <w:pPr>
        <w:pStyle w:val="NoSpacing"/>
        <w:rPr>
          <w:b/>
        </w:rPr>
      </w:pPr>
    </w:p>
    <w:p w:rsidR="00AA64ED" w:rsidRPr="00FE67B9" w:rsidRDefault="00AA64ED" w:rsidP="00A72A29">
      <w:pPr>
        <w:tabs>
          <w:tab w:val="left" w:pos="426"/>
        </w:tabs>
        <w:spacing w:after="120" w:line="240" w:lineRule="auto"/>
        <w:rPr>
          <w:rFonts w:eastAsia="Calibri"/>
          <w:b/>
        </w:rPr>
      </w:pPr>
    </w:p>
    <w:p w:rsidR="00DE0F8C" w:rsidRPr="00DE0F8C" w:rsidRDefault="00DE0F8C" w:rsidP="00DE0F8C">
      <w:pPr>
        <w:shd w:val="clear" w:color="auto" w:fill="FFFFFF"/>
        <w:spacing w:before="100" w:beforeAutospacing="1" w:after="100" w:afterAutospacing="1"/>
        <w:ind w:left="720"/>
        <w:jc w:val="both"/>
        <w:textAlignment w:val="baseline"/>
        <w:rPr>
          <w:rFonts w:eastAsia="Times New Roman"/>
          <w:b/>
          <w:szCs w:val="24"/>
          <w:lang w:eastAsia="en-GB"/>
        </w:rPr>
      </w:pPr>
      <w:r w:rsidRPr="00FE67B9">
        <w:rPr>
          <w:rFonts w:eastAsia="Calibri"/>
          <w:b/>
        </w:rPr>
        <w:t>W</w:t>
      </w:r>
      <w:r w:rsidR="00AA64ED" w:rsidRPr="00FE67B9">
        <w:rPr>
          <w:rFonts w:eastAsia="Calibri"/>
          <w:b/>
        </w:rPr>
        <w:t xml:space="preserve">e would like your views on </w:t>
      </w:r>
      <w:r w:rsidR="0042386D" w:rsidRPr="00FE67B9">
        <w:rPr>
          <w:rFonts w:eastAsia="Calibri"/>
          <w:b/>
        </w:rPr>
        <w:t>only awarding CTR up to a maximum of 75% of Council Tax due where there is at least one n</w:t>
      </w:r>
      <w:r w:rsidR="002D06A3" w:rsidRPr="00FE67B9">
        <w:rPr>
          <w:rFonts w:eastAsia="Calibri"/>
          <w:b/>
        </w:rPr>
        <w:t>on-dependant in the household, t</w:t>
      </w:r>
      <w:r w:rsidR="0042386D" w:rsidRPr="00FE67B9">
        <w:rPr>
          <w:rFonts w:eastAsia="Calibri"/>
          <w:b/>
        </w:rPr>
        <w:t xml:space="preserve">he principle being that </w:t>
      </w:r>
      <w:r w:rsidR="002D06A3" w:rsidRPr="00FE67B9">
        <w:rPr>
          <w:rFonts w:eastAsia="Calibri"/>
          <w:b/>
        </w:rPr>
        <w:t>if the claimant was the only</w:t>
      </w:r>
      <w:r w:rsidR="0042386D" w:rsidRPr="00FE67B9">
        <w:rPr>
          <w:rFonts w:eastAsia="Calibri"/>
          <w:b/>
        </w:rPr>
        <w:t xml:space="preserve"> resident </w:t>
      </w:r>
      <w:r w:rsidR="002D06A3" w:rsidRPr="00FE67B9">
        <w:rPr>
          <w:rFonts w:eastAsia="Calibri"/>
          <w:b/>
        </w:rPr>
        <w:t xml:space="preserve">aged 18 or over </w:t>
      </w:r>
      <w:r w:rsidR="0042386D" w:rsidRPr="00FE67B9">
        <w:rPr>
          <w:rFonts w:eastAsia="Calibri"/>
          <w:b/>
        </w:rPr>
        <w:t xml:space="preserve">then a 25% reduction would apply to the Council Tax charge. </w:t>
      </w:r>
      <w:r w:rsidRPr="00FE67B9">
        <w:rPr>
          <w:rFonts w:eastAsia="Times New Roman"/>
          <w:b/>
          <w:szCs w:val="24"/>
          <w:lang w:eastAsia="en-GB"/>
        </w:rPr>
        <w:t>We would recommend to maintain the exemptions from non-dependant deductions currently within the scheme where there are people;</w:t>
      </w:r>
      <w:r w:rsidRPr="00DE0F8C">
        <w:rPr>
          <w:rFonts w:eastAsia="Times New Roman"/>
          <w:b/>
          <w:szCs w:val="24"/>
          <w:lang w:eastAsia="en-GB"/>
        </w:rPr>
        <w:t xml:space="preserve"> </w:t>
      </w:r>
    </w:p>
    <w:p w:rsidR="00DE0F8C" w:rsidRPr="00DE0F8C" w:rsidRDefault="00DE0F8C" w:rsidP="00DE0F8C">
      <w:pPr>
        <w:numPr>
          <w:ilvl w:val="1"/>
          <w:numId w:val="46"/>
        </w:num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sidRPr="00DE0F8C">
        <w:rPr>
          <w:rFonts w:eastAsia="Times New Roman"/>
          <w:b/>
          <w:szCs w:val="24"/>
          <w:lang w:eastAsia="en-GB"/>
        </w:rPr>
        <w:t xml:space="preserve">Who are registered blind or where there is a disability premium in place in the applicable amount.  This would ensure that the Council are still protecting disabled people locally from financial hardship under the scheme.  </w:t>
      </w:r>
    </w:p>
    <w:p w:rsidR="00DE0F8C" w:rsidRPr="00DE0F8C" w:rsidRDefault="00DE0F8C" w:rsidP="00DE0F8C">
      <w:pPr>
        <w:numPr>
          <w:ilvl w:val="1"/>
          <w:numId w:val="46"/>
        </w:num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sidRPr="00DE0F8C">
        <w:rPr>
          <w:rFonts w:eastAsia="Times New Roman"/>
          <w:b/>
          <w:szCs w:val="24"/>
          <w:lang w:eastAsia="en-GB"/>
        </w:rPr>
        <w:t>In receipt of Pension Credit (both Savings and Guaranteed), thus protecting the elderly.</w:t>
      </w:r>
    </w:p>
    <w:p w:rsidR="00DE0F8C" w:rsidRPr="00DE0F8C" w:rsidRDefault="00DE0F8C" w:rsidP="00DE0F8C">
      <w:pPr>
        <w:numPr>
          <w:ilvl w:val="1"/>
          <w:numId w:val="46"/>
        </w:num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sidRPr="00DE0F8C">
        <w:rPr>
          <w:rFonts w:eastAsia="Times New Roman"/>
          <w:b/>
          <w:szCs w:val="24"/>
          <w:lang w:eastAsia="en-GB"/>
        </w:rPr>
        <w:t>Under 25 and in receipt of a DWP benefit with no earned income</w:t>
      </w:r>
    </w:p>
    <w:p w:rsidR="00DE0F8C" w:rsidRPr="00DE0F8C" w:rsidRDefault="00DE0F8C" w:rsidP="00DE0F8C">
      <w:pPr>
        <w:numPr>
          <w:ilvl w:val="1"/>
          <w:numId w:val="46"/>
        </w:num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sidRPr="00DE0F8C">
        <w:rPr>
          <w:rFonts w:eastAsia="Times New Roman"/>
          <w:b/>
          <w:szCs w:val="24"/>
          <w:lang w:eastAsia="en-GB"/>
        </w:rPr>
        <w:t xml:space="preserve">Participating in a Government approved apprenticeship </w:t>
      </w:r>
    </w:p>
    <w:p w:rsidR="00DE0F8C" w:rsidRPr="00DE0F8C" w:rsidRDefault="00DE0F8C" w:rsidP="00DE0F8C">
      <w:pPr>
        <w:numPr>
          <w:ilvl w:val="1"/>
          <w:numId w:val="46"/>
        </w:num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sidRPr="00DE0F8C">
        <w:rPr>
          <w:rFonts w:eastAsia="Times New Roman"/>
          <w:b/>
          <w:szCs w:val="24"/>
          <w:lang w:eastAsia="en-GB"/>
        </w:rPr>
        <w:t>In prison</w:t>
      </w:r>
    </w:p>
    <w:p w:rsidR="00DE0F8C" w:rsidRPr="00DE0F8C" w:rsidRDefault="00DE0F8C" w:rsidP="00DE0F8C">
      <w:pPr>
        <w:numPr>
          <w:ilvl w:val="1"/>
          <w:numId w:val="46"/>
        </w:num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sidRPr="00DE0F8C">
        <w:rPr>
          <w:rFonts w:eastAsia="Times New Roman"/>
          <w:b/>
          <w:szCs w:val="24"/>
          <w:lang w:eastAsia="en-GB"/>
        </w:rPr>
        <w:t>Is a full time Student</w:t>
      </w:r>
    </w:p>
    <w:p w:rsidR="00A72A29" w:rsidRPr="002D06A3" w:rsidRDefault="00A72A29" w:rsidP="00A72A29">
      <w:pPr>
        <w:tabs>
          <w:tab w:val="left" w:pos="426"/>
        </w:tabs>
        <w:spacing w:after="120" w:line="240" w:lineRule="auto"/>
        <w:rPr>
          <w:rFonts w:eastAsia="Calibri"/>
          <w:b/>
        </w:rPr>
      </w:pPr>
    </w:p>
    <w:p w:rsidR="00A72A29" w:rsidRPr="002D06A3" w:rsidRDefault="00A72A29" w:rsidP="00AA64ED">
      <w:pPr>
        <w:pStyle w:val="NoSpacing"/>
        <w:numPr>
          <w:ilvl w:val="0"/>
          <w:numId w:val="13"/>
        </w:numPr>
      </w:pPr>
      <w:r w:rsidRPr="002D06A3">
        <w:t xml:space="preserve">Do you think we should </w:t>
      </w:r>
      <w:r w:rsidR="0042386D" w:rsidRPr="002D06A3">
        <w:t xml:space="preserve">restrict the </w:t>
      </w:r>
      <w:r w:rsidR="002D06A3" w:rsidRPr="002D06A3">
        <w:t>CTR award to 75% where there is at least one non-dependant</w:t>
      </w:r>
      <w:r w:rsidR="0042386D" w:rsidRPr="002D06A3">
        <w:t xml:space="preserve"> in the household?</w:t>
      </w:r>
    </w:p>
    <w:p w:rsidR="00A72A29" w:rsidRPr="002D06A3" w:rsidRDefault="00A72A29" w:rsidP="00A72A29">
      <w:pPr>
        <w:pStyle w:val="NoSpacing"/>
        <w:tabs>
          <w:tab w:val="left" w:pos="3669"/>
        </w:tabs>
        <w:ind w:left="1080" w:firstLine="360"/>
      </w:pPr>
      <w:r w:rsidRPr="002D06A3">
        <w:rPr>
          <w:noProof/>
          <w:lang w:eastAsia="en-GB"/>
        </w:rPr>
        <mc:AlternateContent>
          <mc:Choice Requires="wps">
            <w:drawing>
              <wp:anchor distT="0" distB="0" distL="114300" distR="114300" simplePos="0" relativeHeight="251784192" behindDoc="0" locked="0" layoutInCell="1" allowOverlap="1" wp14:anchorId="751536E2" wp14:editId="49E76321">
                <wp:simplePos x="0" y="0"/>
                <wp:positionH relativeFrom="column">
                  <wp:posOffset>1766570</wp:posOffset>
                </wp:positionH>
                <wp:positionV relativeFrom="paragraph">
                  <wp:posOffset>81280</wp:posOffset>
                </wp:positionV>
                <wp:extent cx="246380" cy="230505"/>
                <wp:effectExtent l="0" t="0" r="20320" b="17145"/>
                <wp:wrapNone/>
                <wp:docPr id="1" name="Rectangle 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206AAA6" id="Rectangle 1" o:spid="_x0000_s1026" style="position:absolute;margin-left:139.1pt;margin-top:6.4pt;width:19.4pt;height:18.15pt;z-index:2517841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" filled="f" strokecolor="windowText" strokeweight="1pt"/>
            </w:pict>
          </mc:Fallback>
        </mc:AlternateContent>
      </w:r>
      <w:r w:rsidRPr="002D06A3">
        <w:tab/>
      </w:r>
    </w:p>
    <w:p w:rsidR="00A72A29" w:rsidRPr="002D06A3" w:rsidRDefault="00A72A29" w:rsidP="00A72A29">
      <w:pPr>
        <w:pStyle w:val="NoSpacing"/>
        <w:ind w:left="1080"/>
      </w:pPr>
      <w:r w:rsidRPr="002D06A3">
        <w:t>Yes</w:t>
      </w:r>
    </w:p>
    <w:p w:rsidR="00A72A29" w:rsidRPr="002D06A3" w:rsidRDefault="00A72A29" w:rsidP="00A72A29">
      <w:pPr>
        <w:pStyle w:val="NoSpacing"/>
        <w:ind w:left="360" w:firstLine="360"/>
      </w:pPr>
      <w:r w:rsidRPr="002D06A3">
        <w:rPr>
          <w:noProof/>
          <w:lang w:eastAsia="en-GB"/>
        </w:rPr>
        <mc:AlternateContent>
          <mc:Choice Requires="wps">
            <w:drawing>
              <wp:anchor distT="0" distB="0" distL="114300" distR="114300" simplePos="0" relativeHeight="251782144" behindDoc="0" locked="0" layoutInCell="1" allowOverlap="1" wp14:anchorId="4CD2B989" wp14:editId="4B24A0B9">
                <wp:simplePos x="0" y="0"/>
                <wp:positionH relativeFrom="column">
                  <wp:posOffset>1765356</wp:posOffset>
                </wp:positionH>
                <wp:positionV relativeFrom="paragraph">
                  <wp:posOffset>93014</wp:posOffset>
                </wp:positionV>
                <wp:extent cx="246491" cy="230588"/>
                <wp:effectExtent l="0" t="0" r="20320" b="17145"/>
                <wp:wrapNone/>
                <wp:docPr id="2" name="Rectangle 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19479F" id="Rectangle 2" o:spid="_x0000_s1026" style="position:absolute;margin-left:139pt;margin-top:7.3pt;width:19.4pt;height:18.15pt;z-index:251782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" filled="f" strokecolor="windowText" strokeweight="1pt"/>
            </w:pict>
          </mc:Fallback>
        </mc:AlternateContent>
      </w:r>
    </w:p>
    <w:p w:rsidR="00A72A29" w:rsidRPr="002D06A3" w:rsidRDefault="00A72A29" w:rsidP="00A72A29">
      <w:pPr>
        <w:pStyle w:val="NoSpacing"/>
        <w:ind w:left="720" w:firstLine="360"/>
      </w:pPr>
      <w:r w:rsidRPr="002D06A3">
        <w:t>No</w:t>
      </w:r>
    </w:p>
    <w:p w:rsidR="00A72A29" w:rsidRPr="002D06A3" w:rsidRDefault="00A72A29" w:rsidP="00A72A29">
      <w:pPr>
        <w:pStyle w:val="NoSpacing"/>
        <w:ind w:left="360" w:firstLine="360"/>
      </w:pPr>
      <w:r w:rsidRPr="002D06A3">
        <w:rPr>
          <w:noProof/>
          <w:lang w:eastAsia="en-GB"/>
        </w:rPr>
        <mc:AlternateContent>
          <mc:Choice Requires="wps">
            <w:drawing>
              <wp:anchor distT="0" distB="0" distL="114300" distR="114300" simplePos="0" relativeHeight="251783168" behindDoc="0" locked="0" layoutInCell="1" allowOverlap="1" wp14:anchorId="5736BEE2" wp14:editId="6A45D098">
                <wp:simplePos x="0" y="0"/>
                <wp:positionH relativeFrom="column">
                  <wp:posOffset>1766681</wp:posOffset>
                </wp:positionH>
                <wp:positionV relativeFrom="paragraph">
                  <wp:posOffset>91081</wp:posOffset>
                </wp:positionV>
                <wp:extent cx="246491" cy="230588"/>
                <wp:effectExtent l="0" t="0" r="20320" b="17145"/>
                <wp:wrapNone/>
                <wp:docPr id="3" name="Rectangle 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DE56CCE" id="Rectangle 3" o:spid="_x0000_s1026" style="position:absolute;margin-left:139.1pt;margin-top:7.15pt;width:19.4pt;height:18.15pt;z-index:251783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D2GZQIAAMQ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JVw9hmUCAADEBAAADgAAAAAAAAAAAAAAAAAuAgAAZHJz&#10;L2Uyb0RvYy54bWxQSwECLQAUAAYACAAAACEASwn2z94AAAAJAQAADwAAAAAAAAAAAAAAAAC/BAAA&#10;ZHJzL2Rvd25yZXYueG1sUEsFBgAAAAAEAAQA8wAAAMoFAAAAAA==&#10;" filled="f" strokecolor="windowText" strokeweight="1pt"/>
            </w:pict>
          </mc:Fallback>
        </mc:AlternateContent>
      </w:r>
    </w:p>
    <w:p w:rsidR="00A72A29" w:rsidRPr="002D06A3" w:rsidRDefault="00A72A29" w:rsidP="00A72A29">
      <w:pPr>
        <w:pStyle w:val="NoSpacing"/>
        <w:ind w:left="720" w:firstLine="360"/>
      </w:pPr>
      <w:r w:rsidRPr="002D06A3">
        <w:t>Don’t know</w:t>
      </w:r>
    </w:p>
    <w:p w:rsidR="00A72A29" w:rsidRPr="00C92751" w:rsidRDefault="00A72A29" w:rsidP="00A72A29">
      <w:pPr>
        <w:tabs>
          <w:tab w:val="left" w:pos="426"/>
        </w:tabs>
        <w:spacing w:after="120" w:line="240" w:lineRule="auto"/>
        <w:rPr>
          <w:rFonts w:eastAsia="Calibri"/>
        </w:rPr>
      </w:pPr>
    </w:p>
    <w:p w:rsidR="00A72A29" w:rsidRPr="004065BC" w:rsidRDefault="004065BC" w:rsidP="004065BC">
      <w:pPr>
        <w:shd w:val="clear" w:color="auto" w:fill="FFFFFF"/>
        <w:spacing w:before="100" w:beforeAutospacing="1" w:after="100" w:afterAutospacing="1" w:line="240" w:lineRule="auto"/>
        <w:contextualSpacing/>
        <w:jc w:val="both"/>
        <w:textAlignment w:val="baseline"/>
        <w:rPr>
          <w:rFonts w:eastAsia="Times New Roman"/>
          <w:b/>
          <w:szCs w:val="24"/>
          <w:lang w:eastAsia="en-GB"/>
        </w:rPr>
      </w:pPr>
      <w:r>
        <w:rPr>
          <w:rFonts w:eastAsia="Times New Roman"/>
          <w:b/>
          <w:szCs w:val="24"/>
          <w:lang w:eastAsia="en-GB"/>
        </w:rPr>
        <w:t>Currently there is a threshold</w:t>
      </w:r>
      <w:r w:rsidRPr="004065BC">
        <w:rPr>
          <w:rFonts w:eastAsia="Times New Roman"/>
          <w:b/>
          <w:szCs w:val="24"/>
          <w:lang w:eastAsia="en-GB"/>
        </w:rPr>
        <w:t xml:space="preserve"> of £16,000 savings that a claimant and partner can be </w:t>
      </w:r>
      <w:r>
        <w:rPr>
          <w:rFonts w:eastAsia="Times New Roman"/>
          <w:b/>
          <w:szCs w:val="24"/>
          <w:lang w:eastAsia="en-GB"/>
        </w:rPr>
        <w:t>in possession of to allow CTR</w:t>
      </w:r>
      <w:r w:rsidRPr="004065BC">
        <w:rPr>
          <w:rFonts w:eastAsia="Times New Roman"/>
          <w:b/>
          <w:szCs w:val="24"/>
          <w:lang w:eastAsia="en-GB"/>
        </w:rPr>
        <w:t xml:space="preserve"> entitlement.  A tariff income is applied to a claim on the ratio of a £1 for every £250 of savings over £6,000 until the £16,000 threshold is met. The basis of this is that people should use their savings to make payments towards their living expenses.</w:t>
      </w:r>
      <w:r w:rsidRPr="004065BC">
        <w:rPr>
          <w:rFonts w:eastAsia="Times New Roman"/>
          <w:szCs w:val="24"/>
          <w:lang w:eastAsia="en-GB"/>
        </w:rPr>
        <w:t xml:space="preserve"> </w:t>
      </w:r>
      <w:r w:rsidR="00AA64ED" w:rsidRPr="00C92751">
        <w:rPr>
          <w:rFonts w:eastAsia="Calibri"/>
          <w:b/>
        </w:rPr>
        <w:t>We would lik</w:t>
      </w:r>
      <w:r w:rsidR="0042386D" w:rsidRPr="00C92751">
        <w:rPr>
          <w:rFonts w:eastAsia="Calibri"/>
          <w:b/>
        </w:rPr>
        <w:t xml:space="preserve">e your views on whether to reduce the </w:t>
      </w:r>
      <w:r>
        <w:rPr>
          <w:rFonts w:eastAsia="Calibri"/>
          <w:b/>
        </w:rPr>
        <w:t>current £16,000 capital limit</w:t>
      </w:r>
      <w:r w:rsidR="0042386D" w:rsidRPr="00C92751">
        <w:rPr>
          <w:rFonts w:eastAsia="Calibri"/>
          <w:b/>
        </w:rPr>
        <w:t>. We would also like your views on how much the Capital limit should be.</w:t>
      </w:r>
    </w:p>
    <w:p w:rsidR="002D06A3" w:rsidRDefault="002D06A3" w:rsidP="00A72A29">
      <w:pPr>
        <w:tabs>
          <w:tab w:val="left" w:pos="426"/>
        </w:tabs>
        <w:spacing w:after="120" w:line="240" w:lineRule="auto"/>
        <w:rPr>
          <w:rFonts w:eastAsia="Calibri"/>
          <w:b/>
          <w:highlight w:val="yellow"/>
        </w:rPr>
      </w:pPr>
    </w:p>
    <w:p w:rsidR="004065BC" w:rsidRPr="006F2466" w:rsidRDefault="004065BC" w:rsidP="00A72A29">
      <w:pPr>
        <w:tabs>
          <w:tab w:val="left" w:pos="426"/>
        </w:tabs>
        <w:spacing w:after="120" w:line="240" w:lineRule="auto"/>
        <w:rPr>
          <w:rFonts w:eastAsia="Calibri"/>
          <w:b/>
          <w:highlight w:val="yellow"/>
        </w:rPr>
      </w:pPr>
    </w:p>
    <w:p w:rsidR="00A72A29" w:rsidRPr="002D06A3" w:rsidRDefault="0042386D" w:rsidP="00552FFF">
      <w:pPr>
        <w:pStyle w:val="NoSpacing"/>
        <w:numPr>
          <w:ilvl w:val="0"/>
          <w:numId w:val="13"/>
        </w:numPr>
      </w:pPr>
      <w:r w:rsidRPr="002D06A3">
        <w:lastRenderedPageBreak/>
        <w:t>Do you think we should reduce the current £16,000 capital limit</w:t>
      </w:r>
      <w:r w:rsidR="005906C2" w:rsidRPr="002D06A3">
        <w:t>?</w:t>
      </w:r>
      <w:r w:rsidRPr="002D06A3">
        <w:t xml:space="preserve"> </w:t>
      </w:r>
    </w:p>
    <w:p w:rsidR="0042386D" w:rsidRPr="002D06A3" w:rsidRDefault="002D06A3" w:rsidP="0042386D">
      <w:pPr>
        <w:pStyle w:val="NoSpacing"/>
      </w:pPr>
      <w:r w:rsidRPr="002D06A3">
        <w:rPr>
          <w:noProof/>
          <w:lang w:eastAsia="en-GB"/>
        </w:rPr>
        <mc:AlternateContent>
          <mc:Choice Requires="wps">
            <w:drawing>
              <wp:anchor distT="0" distB="0" distL="114300" distR="114300" simplePos="0" relativeHeight="251796480" behindDoc="0" locked="0" layoutInCell="1" allowOverlap="1" wp14:anchorId="5961FF6D" wp14:editId="1F90DA15">
                <wp:simplePos x="0" y="0"/>
                <wp:positionH relativeFrom="column">
                  <wp:posOffset>1762125</wp:posOffset>
                </wp:positionH>
                <wp:positionV relativeFrom="paragraph">
                  <wp:posOffset>141605</wp:posOffset>
                </wp:positionV>
                <wp:extent cx="246380" cy="230505"/>
                <wp:effectExtent l="0" t="0" r="20320" b="17145"/>
                <wp:wrapNone/>
                <wp:docPr id="14" name="Rectangle 1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BACA3B" id="Rectangle 14" o:spid="_x0000_s1026" style="position:absolute;margin-left:138.75pt;margin-top:11.15pt;width:19.4pt;height:18.15pt;z-index:251796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" filled="f" strokecolor="windowText" strokeweight="1pt"/>
            </w:pict>
          </mc:Fallback>
        </mc:AlternateContent>
      </w:r>
    </w:p>
    <w:p w:rsidR="00A72A29" w:rsidRPr="002D06A3" w:rsidRDefault="00A72A29" w:rsidP="00A72A29">
      <w:pPr>
        <w:pStyle w:val="NoSpacing"/>
        <w:ind w:left="1080"/>
      </w:pPr>
      <w:r w:rsidRPr="002D06A3">
        <w:t>Yes</w:t>
      </w:r>
      <w:r w:rsidR="002D06A3" w:rsidRPr="002D06A3">
        <w:t xml:space="preserve">                     </w:t>
      </w:r>
    </w:p>
    <w:p w:rsidR="00A72A29" w:rsidRPr="002D06A3" w:rsidRDefault="00A72A29" w:rsidP="00A72A29">
      <w:pPr>
        <w:pStyle w:val="NoSpacing"/>
        <w:ind w:left="360" w:firstLine="360"/>
      </w:pPr>
      <w:r w:rsidRPr="002D06A3">
        <w:rPr>
          <w:noProof/>
          <w:lang w:eastAsia="en-GB"/>
        </w:rPr>
        <mc:AlternateContent>
          <mc:Choice Requires="wps">
            <w:drawing>
              <wp:anchor distT="0" distB="0" distL="114300" distR="114300" simplePos="0" relativeHeight="251786240" behindDoc="0" locked="0" layoutInCell="1" allowOverlap="1" wp14:anchorId="74CB3BCB" wp14:editId="33C1D268">
                <wp:simplePos x="0" y="0"/>
                <wp:positionH relativeFrom="column">
                  <wp:posOffset>1765356</wp:posOffset>
                </wp:positionH>
                <wp:positionV relativeFrom="paragraph">
                  <wp:posOffset>93014</wp:posOffset>
                </wp:positionV>
                <wp:extent cx="246491" cy="230588"/>
                <wp:effectExtent l="0" t="0" r="20320" b="17145"/>
                <wp:wrapNone/>
                <wp:docPr id="11" name="Rectangle 11"/>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75474A" id="Rectangle 11" o:spid="_x0000_s1026" style="position:absolute;margin-left:139pt;margin-top:7.3pt;width:19.4pt;height:18.15pt;z-index:251786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" filled="f" strokecolor="windowText" strokeweight="1pt"/>
            </w:pict>
          </mc:Fallback>
        </mc:AlternateContent>
      </w:r>
    </w:p>
    <w:p w:rsidR="00A72A29" w:rsidRPr="002D06A3" w:rsidRDefault="00A72A29" w:rsidP="00A72A29">
      <w:pPr>
        <w:pStyle w:val="NoSpacing"/>
        <w:ind w:left="720" w:firstLine="360"/>
      </w:pPr>
      <w:r w:rsidRPr="002D06A3">
        <w:t>No</w:t>
      </w:r>
    </w:p>
    <w:p w:rsidR="00A72A29" w:rsidRPr="002D06A3" w:rsidRDefault="00A72A29" w:rsidP="00A72A29">
      <w:pPr>
        <w:pStyle w:val="NoSpacing"/>
        <w:ind w:left="360" w:firstLine="360"/>
      </w:pPr>
      <w:r w:rsidRPr="002D06A3">
        <w:rPr>
          <w:noProof/>
          <w:lang w:eastAsia="en-GB"/>
        </w:rPr>
        <mc:AlternateContent>
          <mc:Choice Requires="wps">
            <w:drawing>
              <wp:anchor distT="0" distB="0" distL="114300" distR="114300" simplePos="0" relativeHeight="251787264" behindDoc="0" locked="0" layoutInCell="1" allowOverlap="1" wp14:anchorId="2DB1BCC5" wp14:editId="16A39501">
                <wp:simplePos x="0" y="0"/>
                <wp:positionH relativeFrom="column">
                  <wp:posOffset>1766681</wp:posOffset>
                </wp:positionH>
                <wp:positionV relativeFrom="paragraph">
                  <wp:posOffset>91081</wp:posOffset>
                </wp:positionV>
                <wp:extent cx="246491" cy="230588"/>
                <wp:effectExtent l="0" t="0" r="20320" b="17145"/>
                <wp:wrapNone/>
                <wp:docPr id="12" name="Rectangle 1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DD7151" id="Rectangle 12" o:spid="_x0000_s1026" style="position:absolute;margin-left:139.1pt;margin-top:7.15pt;width:19.4pt;height:18.15pt;z-index:251787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" filled="f" strokecolor="windowText" strokeweight="1pt"/>
            </w:pict>
          </mc:Fallback>
        </mc:AlternateContent>
      </w:r>
    </w:p>
    <w:p w:rsidR="00A72A29" w:rsidRDefault="00A72A29" w:rsidP="00A72A29">
      <w:pPr>
        <w:pStyle w:val="NoSpacing"/>
        <w:ind w:left="720" w:firstLine="360"/>
      </w:pPr>
      <w:r w:rsidRPr="002D06A3">
        <w:t>Don’t know</w:t>
      </w:r>
    </w:p>
    <w:p w:rsidR="002B5E31" w:rsidRDefault="002B5E31" w:rsidP="00C97C93">
      <w:pPr>
        <w:pStyle w:val="NoSpacing"/>
        <w:rPr>
          <w:b/>
        </w:rPr>
      </w:pPr>
    </w:p>
    <w:p w:rsidR="0042386D" w:rsidRDefault="0042386D" w:rsidP="00C97C93">
      <w:pPr>
        <w:pStyle w:val="NoSpacing"/>
        <w:rPr>
          <w:b/>
        </w:rPr>
      </w:pPr>
    </w:p>
    <w:p w:rsidR="002D06A3" w:rsidRPr="00923F8A" w:rsidRDefault="002D06A3" w:rsidP="002D06A3">
      <w:pPr>
        <w:spacing w:after="0" w:line="240" w:lineRule="auto"/>
        <w:ind w:left="720"/>
      </w:pPr>
      <w:r w:rsidRPr="00923F8A">
        <w:t>I</w:t>
      </w:r>
      <w:r w:rsidR="00C92751">
        <w:t>f yes</w:t>
      </w:r>
      <w:r w:rsidRPr="00923F8A">
        <w:t>, how much should it be reduced to?</w:t>
      </w:r>
    </w:p>
    <w:p w:rsidR="002D06A3" w:rsidRPr="00923F8A" w:rsidRDefault="002D06A3" w:rsidP="002D06A3">
      <w:pPr>
        <w:pStyle w:val="NoSpacing"/>
      </w:pPr>
    </w:p>
    <w:p w:rsidR="002D06A3" w:rsidRPr="00923F8A" w:rsidRDefault="002D06A3" w:rsidP="002D06A3">
      <w:pPr>
        <w:pStyle w:val="NoSpacing"/>
      </w:pPr>
      <w:r w:rsidRPr="00923F8A">
        <w:rPr>
          <w:noProof/>
          <w:lang w:eastAsia="en-GB"/>
        </w:rPr>
        <mc:AlternateContent>
          <mc:Choice Requires="wps">
            <w:drawing>
              <wp:anchor distT="0" distB="0" distL="114300" distR="114300" simplePos="0" relativeHeight="251798528" behindDoc="0" locked="0" layoutInCell="1" allowOverlap="1" wp14:anchorId="2D2B0DDB" wp14:editId="67BF6166">
                <wp:simplePos x="0" y="0"/>
                <wp:positionH relativeFrom="column">
                  <wp:posOffset>1771650</wp:posOffset>
                </wp:positionH>
                <wp:positionV relativeFrom="paragraph">
                  <wp:posOffset>19050</wp:posOffset>
                </wp:positionV>
                <wp:extent cx="246380" cy="201930"/>
                <wp:effectExtent l="0" t="0" r="20320" b="26670"/>
                <wp:wrapNone/>
                <wp:docPr id="16" name="Rectangle 16"/>
                <wp:cNvGraphicFramePr/>
                <a:graphic xmlns:a="http://schemas.openxmlformats.org/drawingml/2006/main">
                  <a:graphicData uri="http://schemas.microsoft.com/office/word/2010/wordprocessingShape">
                    <wps:wsp>
                      <wps:cNvSpPr/>
                      <wps:spPr>
                        <a:xfrm>
                          <a:off x="0" y="0"/>
                          <a:ext cx="246380" cy="201930"/>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F4F7CC8" id="Rectangle 16" o:spid="_x0000_s1026" style="position:absolute;margin-left:139.5pt;margin-top:1.5pt;width:19.4pt;height:15.9pt;z-index:251798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" filled="f" strokecolor="windowText" strokeweight="1pt"/>
            </w:pict>
          </mc:Fallback>
        </mc:AlternateContent>
      </w:r>
      <w:r w:rsidRPr="00923F8A">
        <w:t xml:space="preserve">£6,000       </w:t>
      </w:r>
    </w:p>
    <w:p w:rsidR="002D06A3" w:rsidRPr="00923F8A" w:rsidRDefault="002D06A3" w:rsidP="002D06A3">
      <w:pPr>
        <w:pStyle w:val="NoSpacing"/>
      </w:pPr>
      <w:r w:rsidRPr="00923F8A">
        <w:rPr>
          <w:noProof/>
          <w:lang w:eastAsia="en-GB"/>
        </w:rPr>
        <mc:AlternateContent>
          <mc:Choice Requires="wps">
            <w:drawing>
              <wp:anchor distT="0" distB="0" distL="114300" distR="114300" simplePos="0" relativeHeight="251800576" behindDoc="0" locked="0" layoutInCell="1" allowOverlap="1" wp14:anchorId="2D2B0DDB" wp14:editId="67BF6166">
                <wp:simplePos x="0" y="0"/>
                <wp:positionH relativeFrom="column">
                  <wp:posOffset>1771650</wp:posOffset>
                </wp:positionH>
                <wp:positionV relativeFrom="paragraph">
                  <wp:posOffset>144145</wp:posOffset>
                </wp:positionV>
                <wp:extent cx="246380" cy="180975"/>
                <wp:effectExtent l="0" t="0" r="20320" b="28575"/>
                <wp:wrapNone/>
                <wp:docPr id="17" name="Rectangle 17"/>
                <wp:cNvGraphicFramePr/>
                <a:graphic xmlns:a="http://schemas.openxmlformats.org/drawingml/2006/main">
                  <a:graphicData uri="http://schemas.microsoft.com/office/word/2010/wordprocessingShape">
                    <wps:wsp>
                      <wps:cNvSpPr/>
                      <wps:spPr>
                        <a:xfrm>
                          <a:off x="0" y="0"/>
                          <a:ext cx="246380" cy="1809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40D35C5" id="Rectangle 17" o:spid="_x0000_s1026" style="position:absolute;margin-left:139.5pt;margin-top:11.35pt;width:19.4pt;height:14.25pt;z-index:251800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" filled="f" strokecolor="windowText" strokeweight="1pt"/>
            </w:pict>
          </mc:Fallback>
        </mc:AlternateContent>
      </w:r>
    </w:p>
    <w:p w:rsidR="002D06A3" w:rsidRPr="00923F8A" w:rsidRDefault="002D06A3" w:rsidP="002D06A3">
      <w:pPr>
        <w:pStyle w:val="NoSpacing"/>
      </w:pPr>
      <w:r w:rsidRPr="00923F8A">
        <w:t xml:space="preserve">£8,000                                   </w:t>
      </w:r>
    </w:p>
    <w:p w:rsidR="002D06A3" w:rsidRPr="00923F8A" w:rsidRDefault="002D06A3" w:rsidP="002D06A3">
      <w:pPr>
        <w:pStyle w:val="NoSpacing"/>
      </w:pPr>
      <w:r w:rsidRPr="00923F8A">
        <w:rPr>
          <w:noProof/>
          <w:lang w:eastAsia="en-GB"/>
        </w:rPr>
        <mc:AlternateContent>
          <mc:Choice Requires="wps">
            <w:drawing>
              <wp:anchor distT="0" distB="0" distL="114300" distR="114300" simplePos="0" relativeHeight="251802624" behindDoc="0" locked="0" layoutInCell="1" allowOverlap="1" wp14:anchorId="2D2B0DDB" wp14:editId="67BF6166">
                <wp:simplePos x="0" y="0"/>
                <wp:positionH relativeFrom="column">
                  <wp:posOffset>1771650</wp:posOffset>
                </wp:positionH>
                <wp:positionV relativeFrom="paragraph">
                  <wp:posOffset>80010</wp:posOffset>
                </wp:positionV>
                <wp:extent cx="246380" cy="180975"/>
                <wp:effectExtent l="0" t="0" r="20320" b="28575"/>
                <wp:wrapNone/>
                <wp:docPr id="19" name="Rectangle 19"/>
                <wp:cNvGraphicFramePr/>
                <a:graphic xmlns:a="http://schemas.openxmlformats.org/drawingml/2006/main">
                  <a:graphicData uri="http://schemas.microsoft.com/office/word/2010/wordprocessingShape">
                    <wps:wsp>
                      <wps:cNvSpPr/>
                      <wps:spPr>
                        <a:xfrm>
                          <a:off x="0" y="0"/>
                          <a:ext cx="246380" cy="1809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071ED64" id="Rectangle 19" o:spid="_x0000_s1026" style="position:absolute;margin-left:139.5pt;margin-top:6.3pt;width:19.4pt;height:14.25pt;z-index:251802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" filled="f" strokecolor="windowText" strokeweight="1pt"/>
            </w:pict>
          </mc:Fallback>
        </mc:AlternateContent>
      </w:r>
    </w:p>
    <w:p w:rsidR="002D06A3" w:rsidRPr="00923F8A" w:rsidRDefault="002D06A3" w:rsidP="002D06A3">
      <w:pPr>
        <w:pStyle w:val="NoSpacing"/>
      </w:pPr>
      <w:r w:rsidRPr="00923F8A">
        <w:t xml:space="preserve">£10,000                                 </w:t>
      </w:r>
    </w:p>
    <w:p w:rsidR="002D06A3" w:rsidRPr="00923F8A" w:rsidRDefault="002D06A3" w:rsidP="002D06A3">
      <w:pPr>
        <w:pStyle w:val="NoSpacing"/>
      </w:pPr>
      <w:r w:rsidRPr="00923F8A">
        <w:rPr>
          <w:noProof/>
          <w:lang w:eastAsia="en-GB"/>
        </w:rPr>
        <mc:AlternateContent>
          <mc:Choice Requires="wps">
            <w:drawing>
              <wp:anchor distT="0" distB="0" distL="114300" distR="114300" simplePos="0" relativeHeight="251804672" behindDoc="0" locked="0" layoutInCell="1" allowOverlap="1" wp14:anchorId="2D2B0DDB" wp14:editId="67BF6166">
                <wp:simplePos x="0" y="0"/>
                <wp:positionH relativeFrom="column">
                  <wp:posOffset>1771650</wp:posOffset>
                </wp:positionH>
                <wp:positionV relativeFrom="paragraph">
                  <wp:posOffset>44450</wp:posOffset>
                </wp:positionV>
                <wp:extent cx="246380" cy="180975"/>
                <wp:effectExtent l="0" t="0" r="20320" b="28575"/>
                <wp:wrapNone/>
                <wp:docPr id="20" name="Rectangle 20"/>
                <wp:cNvGraphicFramePr/>
                <a:graphic xmlns:a="http://schemas.openxmlformats.org/drawingml/2006/main">
                  <a:graphicData uri="http://schemas.microsoft.com/office/word/2010/wordprocessingShape">
                    <wps:wsp>
                      <wps:cNvSpPr/>
                      <wps:spPr>
                        <a:xfrm>
                          <a:off x="0" y="0"/>
                          <a:ext cx="246380" cy="18097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6EE9AC9" id="Rectangle 20" o:spid="_x0000_s1026" style="position:absolute;margin-left:139.5pt;margin-top:3.5pt;width:19.4pt;height:14.25pt;z-index:251804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" filled="f" strokecolor="windowText" strokeweight="1pt"/>
            </w:pict>
          </mc:Fallback>
        </mc:AlternateContent>
      </w:r>
    </w:p>
    <w:p w:rsidR="002D06A3" w:rsidRPr="00923F8A" w:rsidRDefault="002D06A3" w:rsidP="002D06A3">
      <w:pPr>
        <w:pStyle w:val="NoSpacing"/>
      </w:pPr>
      <w:r w:rsidRPr="00923F8A">
        <w:t>£12,000</w:t>
      </w:r>
    </w:p>
    <w:p w:rsidR="002D06A3" w:rsidRPr="00923F8A" w:rsidRDefault="00923F8A" w:rsidP="002D06A3">
      <w:pPr>
        <w:pStyle w:val="NoSpacing"/>
      </w:pPr>
      <w:r w:rsidRPr="00923F8A">
        <w:rPr>
          <w:noProof/>
          <w:lang w:eastAsia="en-GB"/>
        </w:rPr>
        <mc:AlternateContent>
          <mc:Choice Requires="wps">
            <w:drawing>
              <wp:anchor distT="0" distB="0" distL="114300" distR="114300" simplePos="0" relativeHeight="251794432" behindDoc="0" locked="0" layoutInCell="1" allowOverlap="1" wp14:anchorId="30C9099D" wp14:editId="2B829C6F">
                <wp:simplePos x="0" y="0"/>
                <wp:positionH relativeFrom="column">
                  <wp:posOffset>1781175</wp:posOffset>
                </wp:positionH>
                <wp:positionV relativeFrom="paragraph">
                  <wp:posOffset>8889</wp:posOffset>
                </wp:positionV>
                <wp:extent cx="247650" cy="276225"/>
                <wp:effectExtent l="0" t="0" r="19050" b="28575"/>
                <wp:wrapNone/>
                <wp:docPr id="10" name="Rectangle 10"/>
                <wp:cNvGraphicFramePr/>
                <a:graphic xmlns:a="http://schemas.openxmlformats.org/drawingml/2006/main">
                  <a:graphicData uri="http://schemas.microsoft.com/office/word/2010/wordprocessingShape">
                    <wps:wsp>
                      <wps:cNvSpPr/>
                      <wps:spPr>
                        <a:xfrm>
                          <a:off x="0" y="0"/>
                          <a:ext cx="247650" cy="27622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8B2E725" id="Rectangle 10" o:spid="_x0000_s1026" style="position:absolute;margin-left:140.25pt;margin-top:.7pt;width:19.5pt;height:21.75pt;z-index:251794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" filled="f" strokecolor="windowText" strokeweight="1pt"/>
            </w:pict>
          </mc:Fallback>
        </mc:AlternateContent>
      </w:r>
      <w:r w:rsidR="002D06A3" w:rsidRPr="00923F8A">
        <w:t xml:space="preserve">                                 </w:t>
      </w:r>
    </w:p>
    <w:p w:rsidR="002D06A3" w:rsidRPr="00923F8A" w:rsidRDefault="002D06A3" w:rsidP="002D06A3">
      <w:pPr>
        <w:pStyle w:val="NoSpacing"/>
      </w:pPr>
      <w:r w:rsidRPr="00923F8A">
        <w:t xml:space="preserve">£14,000 </w:t>
      </w:r>
      <w:r w:rsidRPr="00923F8A">
        <w:tab/>
      </w:r>
    </w:p>
    <w:p w:rsidR="0042386D" w:rsidRDefault="0042386D" w:rsidP="00C97C93">
      <w:pPr>
        <w:pStyle w:val="NoSpacing"/>
        <w:rPr>
          <w:b/>
        </w:rPr>
      </w:pPr>
    </w:p>
    <w:p w:rsidR="0042386D" w:rsidRDefault="0042386D" w:rsidP="00C97C93">
      <w:pPr>
        <w:pStyle w:val="NoSpacing"/>
        <w:rPr>
          <w:b/>
        </w:rPr>
      </w:pPr>
    </w:p>
    <w:p w:rsidR="0042386D" w:rsidRDefault="0042386D" w:rsidP="00C97C93">
      <w:pPr>
        <w:pStyle w:val="NoSpacing"/>
        <w:rPr>
          <w:b/>
        </w:rPr>
      </w:pPr>
    </w:p>
    <w:p w:rsidR="00C97C93" w:rsidRDefault="00C97C93" w:rsidP="00C97C93">
      <w:pPr>
        <w:pStyle w:val="NoSpacing"/>
        <w:rPr>
          <w:b/>
        </w:rPr>
      </w:pPr>
      <w:r w:rsidRPr="00932BC1">
        <w:rPr>
          <w:b/>
        </w:rPr>
        <w:t xml:space="preserve">Alternatives to reducing the amount of help provided by the </w:t>
      </w:r>
      <w:r>
        <w:rPr>
          <w:b/>
        </w:rPr>
        <w:t>CTR</w:t>
      </w:r>
      <w:r w:rsidRPr="00932BC1">
        <w:rPr>
          <w:b/>
        </w:rPr>
        <w:t xml:space="preserve"> scheme</w:t>
      </w:r>
    </w:p>
    <w:p w:rsidR="00C97C93" w:rsidRDefault="00C97C93" w:rsidP="00C97C93">
      <w:pPr>
        <w:pStyle w:val="NoSpacing"/>
        <w:rPr>
          <w:b/>
        </w:rPr>
      </w:pPr>
    </w:p>
    <w:p w:rsidR="00C97C93" w:rsidRDefault="006F2466" w:rsidP="00C97C93">
      <w:pPr>
        <w:pStyle w:val="NoSpacing"/>
      </w:pPr>
      <w:r>
        <w:t xml:space="preserve">As some of the options proposed may </w:t>
      </w:r>
      <w:r w:rsidR="00C97C93">
        <w:t xml:space="preserve">reduce the </w:t>
      </w:r>
      <w:r>
        <w:t xml:space="preserve">level of </w:t>
      </w:r>
      <w:r w:rsidR="00C97C93">
        <w:t>support people can get under CTR</w:t>
      </w:r>
      <w:r>
        <w:t xml:space="preserve"> for the financial year 2021/22</w:t>
      </w:r>
      <w:r w:rsidR="00C97C93">
        <w:t xml:space="preserve">, we </w:t>
      </w:r>
      <w:r w:rsidR="008304B4">
        <w:t>would like your views on alternative approaches to funding the increasing costs of the Council’s CTR scheme.</w:t>
      </w:r>
    </w:p>
    <w:p w:rsidR="00C97C93" w:rsidRDefault="00C97C93" w:rsidP="00C97C93">
      <w:pPr>
        <w:pStyle w:val="NoSpacing"/>
      </w:pPr>
    </w:p>
    <w:p w:rsidR="00C97C93" w:rsidRDefault="00C97C93" w:rsidP="00C97C93">
      <w:pPr>
        <w:pStyle w:val="NoSpacing"/>
      </w:pPr>
      <w:r w:rsidRPr="00932BC1">
        <w:t xml:space="preserve">Do you think we should choose any of the following options </w:t>
      </w:r>
      <w:r w:rsidR="008304B4">
        <w:t>when considering how to fund the CTR scheme</w:t>
      </w:r>
      <w:r w:rsidRPr="00932BC1">
        <w:t>? Please select one answer for each source of funding.</w:t>
      </w:r>
    </w:p>
    <w:p w:rsidR="00932BC1" w:rsidRDefault="00932BC1" w:rsidP="00932BC1">
      <w:pPr>
        <w:pStyle w:val="NoSpacing"/>
      </w:pPr>
    </w:p>
    <w:p w:rsidR="00932BC1" w:rsidRDefault="00932BC1" w:rsidP="005906C2">
      <w:pPr>
        <w:pStyle w:val="NoSpacing"/>
        <w:numPr>
          <w:ilvl w:val="0"/>
          <w:numId w:val="13"/>
        </w:numPr>
      </w:pPr>
      <w:r>
        <w:t>Increase the level of Council Tax</w:t>
      </w:r>
    </w:p>
    <w:p w:rsidR="001D765A" w:rsidRDefault="001D765A" w:rsidP="001D765A">
      <w:pPr>
        <w:pStyle w:val="NoSpacing"/>
        <w:tabs>
          <w:tab w:val="left" w:pos="3669"/>
        </w:tabs>
        <w:ind w:left="1080" w:firstLine="360"/>
      </w:pPr>
      <w:r>
        <w:rPr>
          <w:noProof/>
          <w:lang w:eastAsia="en-GB"/>
        </w:rPr>
        <mc:AlternateContent>
          <mc:Choice Requires="wps">
            <w:drawing>
              <wp:anchor distT="0" distB="0" distL="114300" distR="114300" simplePos="0" relativeHeight="251697152" behindDoc="0" locked="0" layoutInCell="1" allowOverlap="1" wp14:anchorId="563F5BBB" wp14:editId="57AEF763">
                <wp:simplePos x="0" y="0"/>
                <wp:positionH relativeFrom="column">
                  <wp:posOffset>1766570</wp:posOffset>
                </wp:positionH>
                <wp:positionV relativeFrom="paragraph">
                  <wp:posOffset>81280</wp:posOffset>
                </wp:positionV>
                <wp:extent cx="246380" cy="230505"/>
                <wp:effectExtent l="0" t="0" r="20320" b="17145"/>
                <wp:wrapNone/>
                <wp:docPr id="25" name="Rectangle 25"/>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888025" id="Rectangle 25" o:spid="_x0000_s1026" style="position:absolute;margin-left:139.1pt;margin-top:6.4pt;width:19.4pt;height:18.15pt;z-index:251697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" filled="f" strokecolor="windowText" strokeweight="1pt"/>
            </w:pict>
          </mc:Fallback>
        </mc:AlternateContent>
      </w:r>
      <w:r>
        <w:tab/>
      </w:r>
    </w:p>
    <w:p w:rsidR="001D765A" w:rsidRDefault="001D765A" w:rsidP="001D765A">
      <w:pPr>
        <w:pStyle w:val="NoSpacing"/>
        <w:ind w:left="1080"/>
      </w:pPr>
      <w:r w:rsidRPr="00947435">
        <w:t>Yes</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695104" behindDoc="0" locked="0" layoutInCell="1" allowOverlap="1" wp14:anchorId="6E5584BA" wp14:editId="61D1C5C2">
                <wp:simplePos x="0" y="0"/>
                <wp:positionH relativeFrom="column">
                  <wp:posOffset>1765356</wp:posOffset>
                </wp:positionH>
                <wp:positionV relativeFrom="paragraph">
                  <wp:posOffset>93014</wp:posOffset>
                </wp:positionV>
                <wp:extent cx="246491" cy="230588"/>
                <wp:effectExtent l="0" t="0" r="20320" b="17145"/>
                <wp:wrapNone/>
                <wp:docPr id="26" name="Rectangle 26"/>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8154211" id="Rectangle 26" o:spid="_x0000_s1026" style="position:absolute;margin-left:139pt;margin-top:7.3pt;width:19.4pt;height:18.15pt;z-index:251695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Fwrw2VmAgAAxgQAAA4AAAAAAAAAAAAAAAAALgIAAGRy&#10;cy9lMm9Eb2MueG1sUEsBAi0AFAAGAAgAAAAhANRILrb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rsidRPr="00947435">
        <w:t>No</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696128" behindDoc="0" locked="0" layoutInCell="1" allowOverlap="1" wp14:anchorId="479C9CC9" wp14:editId="5E37A7C7">
                <wp:simplePos x="0" y="0"/>
                <wp:positionH relativeFrom="column">
                  <wp:posOffset>1766681</wp:posOffset>
                </wp:positionH>
                <wp:positionV relativeFrom="paragraph">
                  <wp:posOffset>91081</wp:posOffset>
                </wp:positionV>
                <wp:extent cx="246491" cy="230588"/>
                <wp:effectExtent l="0" t="0" r="20320" b="17145"/>
                <wp:wrapNone/>
                <wp:docPr id="27" name="Rectangle 27"/>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298854" id="Rectangle 27" o:spid="_x0000_s1026" style="position:absolute;margin-left:139.1pt;margin-top:7.15pt;width:19.4pt;height:18.1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FnNqtFmAgAAxgQAAA4AAAAAAAAAAAAAAAAALgIAAGRy&#10;cy9lMm9Eb2MueG1sUEsBAi0AFAAGAAgAAAAhAEsJ9s/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t>Don’t know</w:t>
      </w:r>
    </w:p>
    <w:p w:rsidR="00932BC1" w:rsidRDefault="00932BC1" w:rsidP="00932BC1">
      <w:pPr>
        <w:pStyle w:val="NoSpacing"/>
      </w:pPr>
    </w:p>
    <w:p w:rsidR="00AA511F" w:rsidRDefault="00AA511F" w:rsidP="00932BC1">
      <w:pPr>
        <w:pStyle w:val="NoSpacing"/>
      </w:pPr>
    </w:p>
    <w:p w:rsidR="00932BC1" w:rsidRDefault="00C97C93" w:rsidP="005906C2">
      <w:pPr>
        <w:pStyle w:val="NoSpacing"/>
        <w:numPr>
          <w:ilvl w:val="0"/>
          <w:numId w:val="13"/>
        </w:numPr>
      </w:pPr>
      <w:r>
        <w:t>Find savings f</w:t>
      </w:r>
      <w:r w:rsidR="00932BC1">
        <w:t>r</w:t>
      </w:r>
      <w:r>
        <w:t>o</w:t>
      </w:r>
      <w:r w:rsidR="00932BC1">
        <w:t>m cutting other council services</w:t>
      </w:r>
    </w:p>
    <w:p w:rsidR="001D765A" w:rsidRDefault="001D765A" w:rsidP="001D765A">
      <w:pPr>
        <w:pStyle w:val="NoSpacing"/>
        <w:tabs>
          <w:tab w:val="left" w:pos="3669"/>
        </w:tabs>
        <w:ind w:left="1080" w:firstLine="360"/>
      </w:pPr>
      <w:r>
        <w:rPr>
          <w:noProof/>
          <w:lang w:eastAsia="en-GB"/>
        </w:rPr>
        <mc:AlternateContent>
          <mc:Choice Requires="wps">
            <w:drawing>
              <wp:anchor distT="0" distB="0" distL="114300" distR="114300" simplePos="0" relativeHeight="251701248" behindDoc="0" locked="0" layoutInCell="1" allowOverlap="1" wp14:anchorId="2E82DD8C" wp14:editId="6D7A0C76">
                <wp:simplePos x="0" y="0"/>
                <wp:positionH relativeFrom="column">
                  <wp:posOffset>1766570</wp:posOffset>
                </wp:positionH>
                <wp:positionV relativeFrom="paragraph">
                  <wp:posOffset>81280</wp:posOffset>
                </wp:positionV>
                <wp:extent cx="246380" cy="230505"/>
                <wp:effectExtent l="0" t="0" r="20320" b="17145"/>
                <wp:wrapNone/>
                <wp:docPr id="28" name="Rectangle 2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F96058" id="Rectangle 28" o:spid="_x0000_s1026" style="position:absolute;margin-left:139.1pt;margin-top:6.4pt;width:19.4pt;height:18.15pt;z-index:2517012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6iAzKG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D765A" w:rsidRDefault="001D765A" w:rsidP="001D765A">
      <w:pPr>
        <w:pStyle w:val="NoSpacing"/>
        <w:ind w:left="1080"/>
      </w:pPr>
      <w:r w:rsidRPr="00947435">
        <w:t>Yes</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699200" behindDoc="0" locked="0" layoutInCell="1" allowOverlap="1" wp14:anchorId="7E3D0B71" wp14:editId="06ECE291">
                <wp:simplePos x="0" y="0"/>
                <wp:positionH relativeFrom="column">
                  <wp:posOffset>1765356</wp:posOffset>
                </wp:positionH>
                <wp:positionV relativeFrom="paragraph">
                  <wp:posOffset>93014</wp:posOffset>
                </wp:positionV>
                <wp:extent cx="246491" cy="230588"/>
                <wp:effectExtent l="0" t="0" r="20320" b="17145"/>
                <wp:wrapNone/>
                <wp:docPr id="29" name="Rectangle 2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915890" id="Rectangle 29" o:spid="_x0000_s1026" style="position:absolute;margin-left:139pt;margin-top:7.3pt;width:19.4pt;height:18.15pt;z-index:2516992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Cq2JH1mAgAAxgQAAA4AAAAAAAAAAAAAAAAALgIAAGRy&#10;cy9lMm9Eb2MueG1sUEsBAi0AFAAGAAgAAAAhANRILrb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rsidRPr="00947435">
        <w:t>No</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700224" behindDoc="0" locked="0" layoutInCell="1" allowOverlap="1" wp14:anchorId="48BC9989" wp14:editId="065AF3D7">
                <wp:simplePos x="0" y="0"/>
                <wp:positionH relativeFrom="column">
                  <wp:posOffset>1766681</wp:posOffset>
                </wp:positionH>
                <wp:positionV relativeFrom="paragraph">
                  <wp:posOffset>91081</wp:posOffset>
                </wp:positionV>
                <wp:extent cx="246491" cy="230588"/>
                <wp:effectExtent l="0" t="0" r="20320" b="17145"/>
                <wp:wrapNone/>
                <wp:docPr id="30" name="Rectangle 30"/>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B4D4F06" id="Rectangle 30" o:spid="_x0000_s1026" style="position:absolute;margin-left:139.1pt;margin-top:7.15pt;width:19.4pt;height:18.15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osaZQ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qe6LGmUCAADGBAAADgAAAAAAAAAAAAAAAAAuAgAAZHJz&#10;L2Uyb0RvYy54bWxQSwECLQAUAAYACAAAACEASwn2z94AAAAJAQAADwAAAAAAAAAAAAAAAAC/BAAA&#10;ZHJzL2Rvd25yZXYueG1sUEsFBgAAAAAEAAQA8wAAAMoFAAAAAA==&#10;" filled="f" strokecolor="windowText" strokeweight="1pt"/>
            </w:pict>
          </mc:Fallback>
        </mc:AlternateContent>
      </w:r>
    </w:p>
    <w:p w:rsidR="001D765A" w:rsidRDefault="001D765A" w:rsidP="001D765A">
      <w:pPr>
        <w:pStyle w:val="NoSpacing"/>
        <w:ind w:left="720" w:firstLine="360"/>
      </w:pPr>
      <w:r>
        <w:t>Don’t know</w:t>
      </w:r>
    </w:p>
    <w:p w:rsidR="00932BC1" w:rsidRDefault="00932BC1" w:rsidP="00932BC1">
      <w:pPr>
        <w:pStyle w:val="NoSpacing"/>
      </w:pPr>
    </w:p>
    <w:p w:rsidR="00DA6889" w:rsidRDefault="00B50472" w:rsidP="005906C2">
      <w:pPr>
        <w:pStyle w:val="NoSpacing"/>
        <w:numPr>
          <w:ilvl w:val="0"/>
          <w:numId w:val="13"/>
        </w:numPr>
      </w:pPr>
      <w:r>
        <w:t>Increase fees and charges</w:t>
      </w:r>
    </w:p>
    <w:p w:rsidR="001D765A" w:rsidRDefault="001D765A" w:rsidP="001D765A">
      <w:pPr>
        <w:pStyle w:val="NoSpacing"/>
        <w:tabs>
          <w:tab w:val="left" w:pos="3669"/>
        </w:tabs>
        <w:ind w:left="1080" w:firstLine="360"/>
      </w:pPr>
      <w:r>
        <w:rPr>
          <w:noProof/>
          <w:lang w:eastAsia="en-GB"/>
        </w:rPr>
        <mc:AlternateContent>
          <mc:Choice Requires="wps">
            <w:drawing>
              <wp:anchor distT="0" distB="0" distL="114300" distR="114300" simplePos="0" relativeHeight="251705344" behindDoc="0" locked="0" layoutInCell="1" allowOverlap="1" wp14:anchorId="65E4D141" wp14:editId="163CA799">
                <wp:simplePos x="0" y="0"/>
                <wp:positionH relativeFrom="column">
                  <wp:posOffset>1766570</wp:posOffset>
                </wp:positionH>
                <wp:positionV relativeFrom="paragraph">
                  <wp:posOffset>81280</wp:posOffset>
                </wp:positionV>
                <wp:extent cx="246380" cy="230505"/>
                <wp:effectExtent l="0" t="0" r="20320" b="17145"/>
                <wp:wrapNone/>
                <wp:docPr id="31" name="Rectangle 3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C9890D" id="Rectangle 31" o:spid="_x0000_s1026" style="position:absolute;margin-left:139.1pt;margin-top:6.4pt;width:19.4pt;height:18.15pt;z-index:2517053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JxP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wxp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hPwAd1lMflH/Swqb/tHrN0qVYWJjEDtEeVJuYjjjmFx&#10;hVytshsI7yhem3snUvKEU8LxYfdI3k2PH/ECN/aZ91S948DomyKNXW2iVV0myCuuIFZSsCyZYtNi&#10;p218q2ev18/P8hc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aXicT2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D765A" w:rsidRDefault="001D765A" w:rsidP="0015783F">
      <w:pPr>
        <w:pStyle w:val="NoSpacing"/>
        <w:tabs>
          <w:tab w:val="left" w:pos="3669"/>
        </w:tabs>
        <w:ind w:left="1080"/>
      </w:pPr>
      <w:r w:rsidRPr="00947435">
        <w:t>Yes</w:t>
      </w:r>
      <w:r w:rsidR="0015783F">
        <w:tab/>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703296" behindDoc="0" locked="0" layoutInCell="1" allowOverlap="1" wp14:anchorId="2FF64B29" wp14:editId="16AE2EAD">
                <wp:simplePos x="0" y="0"/>
                <wp:positionH relativeFrom="column">
                  <wp:posOffset>1765356</wp:posOffset>
                </wp:positionH>
                <wp:positionV relativeFrom="paragraph">
                  <wp:posOffset>93014</wp:posOffset>
                </wp:positionV>
                <wp:extent cx="246491" cy="230588"/>
                <wp:effectExtent l="0" t="0" r="20320" b="17145"/>
                <wp:wrapNone/>
                <wp:docPr id="32" name="Rectangle 3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4BF177" id="Rectangle 32" o:spid="_x0000_s1026" style="position:absolute;margin-left:139pt;margin-top:7.3pt;width:19.4pt;height:18.15pt;z-index:2517032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4iQpqWUCAADGBAAADgAAAAAAAAAAAAAAAAAuAgAAZHJz&#10;L2Uyb0RvYy54bWxQSwECLQAUAAYACAAAACEA1Egutt4AAAAJAQAADwAAAAAAAAAAAAAAAAC/BAAA&#10;ZHJzL2Rvd25yZXYueG1sUEsFBgAAAAAEAAQA8wAAAMoFAAAAAA==&#10;" filled="f" strokecolor="windowText" strokeweight="1pt"/>
            </w:pict>
          </mc:Fallback>
        </mc:AlternateContent>
      </w:r>
    </w:p>
    <w:p w:rsidR="001D765A" w:rsidRDefault="001D765A" w:rsidP="001D765A">
      <w:pPr>
        <w:pStyle w:val="NoSpacing"/>
        <w:ind w:left="720" w:firstLine="360"/>
      </w:pPr>
      <w:r w:rsidRPr="00947435">
        <w:t>No</w:t>
      </w:r>
    </w:p>
    <w:p w:rsidR="001D765A" w:rsidRDefault="001D765A" w:rsidP="001D765A">
      <w:pPr>
        <w:pStyle w:val="NoSpacing"/>
        <w:ind w:left="360" w:firstLine="360"/>
      </w:pPr>
      <w:r>
        <w:rPr>
          <w:noProof/>
          <w:lang w:eastAsia="en-GB"/>
        </w:rPr>
        <mc:AlternateContent>
          <mc:Choice Requires="wps">
            <w:drawing>
              <wp:anchor distT="0" distB="0" distL="114300" distR="114300" simplePos="0" relativeHeight="251704320" behindDoc="0" locked="0" layoutInCell="1" allowOverlap="1" wp14:anchorId="334160F7" wp14:editId="6E31AD75">
                <wp:simplePos x="0" y="0"/>
                <wp:positionH relativeFrom="column">
                  <wp:posOffset>1766681</wp:posOffset>
                </wp:positionH>
                <wp:positionV relativeFrom="paragraph">
                  <wp:posOffset>91081</wp:posOffset>
                </wp:positionV>
                <wp:extent cx="246491" cy="230588"/>
                <wp:effectExtent l="0" t="0" r="20320" b="17145"/>
                <wp:wrapNone/>
                <wp:docPr id="33" name="Rectangle 3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CC7E8D" id="Rectangle 33" o:spid="_x0000_s1026" style="position:absolute;margin-left:139.1pt;margin-top:7.15pt;width:19.4pt;height:18.1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kAd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Q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OfCQB1mAgAAxgQAAA4AAAAAAAAAAAAAAAAALgIAAGRy&#10;cy9lMm9Eb2MueG1sUEsBAi0AFAAGAAgAAAAhAEsJ9s/eAAAACQEAAA8AAAAAAAAAAAAAAAAAwAQA&#10;AGRycy9kb3ducmV2LnhtbFBLBQYAAAAABAAEAPMAAADLBQAAAAA=&#10;" filled="f" strokecolor="windowText" strokeweight="1pt"/>
            </w:pict>
          </mc:Fallback>
        </mc:AlternateContent>
      </w:r>
    </w:p>
    <w:p w:rsidR="001D765A" w:rsidRDefault="001D765A" w:rsidP="001D765A">
      <w:pPr>
        <w:pStyle w:val="NoSpacing"/>
        <w:ind w:left="720" w:firstLine="360"/>
      </w:pPr>
      <w:r>
        <w:lastRenderedPageBreak/>
        <w:t>Don’t know</w:t>
      </w:r>
    </w:p>
    <w:p w:rsidR="00932BC1" w:rsidRDefault="00932BC1" w:rsidP="00932BC1">
      <w:pPr>
        <w:pStyle w:val="NoSpacing"/>
      </w:pPr>
    </w:p>
    <w:p w:rsidR="005906C2" w:rsidRDefault="005906C2" w:rsidP="00932BC1">
      <w:pPr>
        <w:pStyle w:val="NoSpacing"/>
      </w:pPr>
    </w:p>
    <w:p w:rsidR="005906C2" w:rsidRDefault="005906C2" w:rsidP="005906C2">
      <w:pPr>
        <w:pStyle w:val="NoSpacing"/>
        <w:ind w:left="720"/>
      </w:pPr>
    </w:p>
    <w:p w:rsidR="00932BC1" w:rsidRDefault="00932BC1" w:rsidP="005906C2">
      <w:pPr>
        <w:pStyle w:val="NoSpacing"/>
        <w:numPr>
          <w:ilvl w:val="0"/>
          <w:numId w:val="13"/>
        </w:numPr>
      </w:pPr>
      <w:r>
        <w:t xml:space="preserve">Please use the space </w:t>
      </w:r>
      <w:r w:rsidR="00C97C93">
        <w:t>below if you would like us to consider any other options.</w:t>
      </w:r>
    </w:p>
    <w:p w:rsidR="00932BC1" w:rsidRDefault="00932BC1" w:rsidP="00932BC1">
      <w:pPr>
        <w:pStyle w:val="NoSpacing"/>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ind w:left="360"/>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15783F" w:rsidRDefault="0015783F" w:rsidP="00932BC1">
      <w:pPr>
        <w:pStyle w:val="NoSpacing"/>
      </w:pPr>
    </w:p>
    <w:p w:rsidR="0015783F" w:rsidRDefault="0015783F" w:rsidP="00932BC1">
      <w:pPr>
        <w:pStyle w:val="NoSpacing"/>
      </w:pPr>
    </w:p>
    <w:p w:rsidR="00932BC1" w:rsidRDefault="00932BC1" w:rsidP="005906C2">
      <w:pPr>
        <w:pStyle w:val="NoSpacing"/>
        <w:numPr>
          <w:ilvl w:val="0"/>
          <w:numId w:val="13"/>
        </w:numPr>
      </w:pPr>
      <w:r>
        <w:t xml:space="preserve">Please use this space to make other comments on the </w:t>
      </w:r>
      <w:r w:rsidR="00C97C93">
        <w:t xml:space="preserve">CTR </w:t>
      </w:r>
      <w:r>
        <w:t>scheme</w:t>
      </w:r>
    </w:p>
    <w:p w:rsidR="0015783F" w:rsidRDefault="0015783F" w:rsidP="00932BC1">
      <w:pPr>
        <w:pStyle w:val="NoSpacing"/>
      </w:pPr>
    </w:p>
    <w:p w:rsidR="0015783F" w:rsidRDefault="0015783F" w:rsidP="00932BC1">
      <w:pPr>
        <w:pStyle w:val="NoSpacing"/>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pBdr>
          <w:top w:val="single" w:sz="12" w:space="1" w:color="auto"/>
          <w:bottom w:val="single" w:sz="12" w:space="1" w:color="auto"/>
        </w:pBdr>
        <w:ind w:left="720"/>
      </w:pPr>
    </w:p>
    <w:p w:rsidR="001D765A" w:rsidRDefault="001D765A" w:rsidP="001D765A">
      <w:pPr>
        <w:pStyle w:val="NoSpacing"/>
        <w:ind w:left="360"/>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1D765A" w:rsidRDefault="001D765A" w:rsidP="001D765A">
      <w:pPr>
        <w:pStyle w:val="NoSpacing"/>
      </w:pPr>
    </w:p>
    <w:p w:rsidR="001D765A" w:rsidRDefault="001D765A" w:rsidP="001D765A">
      <w:pPr>
        <w:pStyle w:val="NoSpacing"/>
      </w:pPr>
      <w:r>
        <w:tab/>
        <w:t>___________________________________________________________________</w:t>
      </w:r>
    </w:p>
    <w:p w:rsidR="003460D5" w:rsidRDefault="003460D5" w:rsidP="00932BC1">
      <w:pPr>
        <w:pStyle w:val="NoSpacing"/>
      </w:pPr>
    </w:p>
    <w:p w:rsidR="003460D5" w:rsidRDefault="003460D5" w:rsidP="00C97C93">
      <w:pPr>
        <w:pStyle w:val="NoSpacing"/>
        <w:rPr>
          <w:b/>
        </w:rPr>
      </w:pPr>
    </w:p>
    <w:p w:rsidR="00C97C93" w:rsidRPr="00773360" w:rsidRDefault="00C97C93" w:rsidP="00C97C93">
      <w:pPr>
        <w:pStyle w:val="NoSpacing"/>
        <w:rPr>
          <w:b/>
        </w:rPr>
      </w:pPr>
      <w:r w:rsidRPr="00773360">
        <w:rPr>
          <w:b/>
        </w:rPr>
        <w:t xml:space="preserve">About </w:t>
      </w:r>
      <w:r>
        <w:rPr>
          <w:b/>
        </w:rPr>
        <w:t>y</w:t>
      </w:r>
      <w:r w:rsidRPr="00773360">
        <w:rPr>
          <w:b/>
        </w:rPr>
        <w:t>ou</w:t>
      </w:r>
    </w:p>
    <w:p w:rsidR="00C97C93" w:rsidRDefault="00C97C93" w:rsidP="00C97C93">
      <w:pPr>
        <w:pStyle w:val="NoSpacing"/>
      </w:pPr>
    </w:p>
    <w:p w:rsidR="00C97C93" w:rsidRDefault="00C97C93" w:rsidP="00C97C93">
      <w:pPr>
        <w:pStyle w:val="NoSpacing"/>
      </w:pPr>
      <w:r>
        <w:t>We ask these questions:</w:t>
      </w:r>
    </w:p>
    <w:p w:rsidR="00C97C93" w:rsidRDefault="00C97C93" w:rsidP="00C97C93">
      <w:pPr>
        <w:pStyle w:val="NoSpacing"/>
      </w:pPr>
    </w:p>
    <w:p w:rsidR="00C97C93" w:rsidRDefault="00C97C93" w:rsidP="00C97C93">
      <w:pPr>
        <w:pStyle w:val="NoSpacing"/>
        <w:numPr>
          <w:ilvl w:val="0"/>
          <w:numId w:val="17"/>
        </w:numPr>
      </w:pPr>
      <w:r>
        <w:t>to find out if different groups of people in Oxford have been able to take part in the consultation and to identify if any groups have been excluded. This means it is not about you as an individual – we want to find out if people with similar characteristics have had their say</w:t>
      </w:r>
    </w:p>
    <w:p w:rsidR="00C97C93" w:rsidRDefault="00C97C93" w:rsidP="00C97C93">
      <w:pPr>
        <w:pStyle w:val="NoSpacing"/>
        <w:numPr>
          <w:ilvl w:val="0"/>
          <w:numId w:val="17"/>
        </w:numPr>
      </w:pPr>
      <w:r>
        <w:t>To find out if different groups of people feel differently about the options and proposals in comparison to each other and all respondents. This means it is not about you as an individual – we want to find out if people with similar characteristics have answered in the same way or not.</w:t>
      </w:r>
    </w:p>
    <w:p w:rsidR="00C97C93" w:rsidRDefault="00C97C93" w:rsidP="00C97C93">
      <w:pPr>
        <w:pStyle w:val="NoSpacing"/>
      </w:pPr>
    </w:p>
    <w:p w:rsidR="00C97C93" w:rsidRDefault="00C97C93" w:rsidP="00C97C93">
      <w:pPr>
        <w:pStyle w:val="NoSpacing"/>
      </w:pPr>
      <w:r>
        <w:t xml:space="preserve">This information is completely confidential and anonymous. </w:t>
      </w:r>
    </w:p>
    <w:p w:rsidR="00C97C93" w:rsidRDefault="00C97C93" w:rsidP="00C97C93">
      <w:pPr>
        <w:pStyle w:val="NoSpacing"/>
      </w:pPr>
    </w:p>
    <w:p w:rsidR="00C97C93" w:rsidRDefault="00C97C93" w:rsidP="00C97C93">
      <w:pPr>
        <w:pStyle w:val="NoSpacing"/>
      </w:pPr>
      <w:r>
        <w:t>Your personal information will not be passed on to anyone and your personal details will not be linked to your responses.</w:t>
      </w:r>
    </w:p>
    <w:p w:rsidR="00734B4B" w:rsidRDefault="00734B4B" w:rsidP="00773360">
      <w:pPr>
        <w:pStyle w:val="NoSpacing"/>
      </w:pPr>
    </w:p>
    <w:p w:rsidR="00734B4B" w:rsidRDefault="00734B4B" w:rsidP="005906C2">
      <w:pPr>
        <w:pStyle w:val="NoSpacing"/>
        <w:numPr>
          <w:ilvl w:val="0"/>
          <w:numId w:val="13"/>
        </w:numPr>
      </w:pPr>
      <w:r w:rsidRPr="00734B4B">
        <w:t>Are you, or some</w:t>
      </w:r>
      <w:r w:rsidR="00C97C93">
        <w:t>one in your household, getting CTR now</w:t>
      </w:r>
      <w:r w:rsidRPr="00734B4B">
        <w:t>?</w:t>
      </w:r>
    </w:p>
    <w:p w:rsidR="0015783F" w:rsidRDefault="0015783F" w:rsidP="0015783F">
      <w:pPr>
        <w:pStyle w:val="NoSpacing"/>
        <w:tabs>
          <w:tab w:val="left" w:pos="3669"/>
        </w:tabs>
        <w:ind w:left="1080" w:firstLine="360"/>
      </w:pPr>
      <w:r>
        <w:rPr>
          <w:noProof/>
          <w:lang w:eastAsia="en-GB"/>
        </w:rPr>
        <mc:AlternateContent>
          <mc:Choice Requires="wps">
            <w:drawing>
              <wp:anchor distT="0" distB="0" distL="114300" distR="114300" simplePos="0" relativeHeight="251709440" behindDoc="0" locked="0" layoutInCell="1" allowOverlap="1" wp14:anchorId="5268111C" wp14:editId="7D654C57">
                <wp:simplePos x="0" y="0"/>
                <wp:positionH relativeFrom="column">
                  <wp:posOffset>1766570</wp:posOffset>
                </wp:positionH>
                <wp:positionV relativeFrom="paragraph">
                  <wp:posOffset>81280</wp:posOffset>
                </wp:positionV>
                <wp:extent cx="246380" cy="230505"/>
                <wp:effectExtent l="0" t="0" r="20320" b="17145"/>
                <wp:wrapNone/>
                <wp:docPr id="34" name="Rectangle 3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7CFE295" id="Rectangle 34" o:spid="_x0000_s1026" style="position:absolute;margin-left:139.1pt;margin-top:6.4pt;width:19.4pt;height:18.15pt;z-index:2517094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MFH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wwZ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pMZNteJLCb/qJ9F5W3/iLVbpaowkRGoPaI8KRdx3DEs&#10;rpCrVXYD4R3Fa3PvREqecEo4Puweybvp8SNe4MY+856qdxwYfVOksatNtKrLBHnFFcRKCpYlU2xa&#10;7LSNb/Xs9fr5Wf4C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uwzBR2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5783F" w:rsidRDefault="0015783F" w:rsidP="0015783F">
      <w:pPr>
        <w:pStyle w:val="NoSpacing"/>
        <w:tabs>
          <w:tab w:val="left" w:pos="3669"/>
        </w:tabs>
        <w:ind w:left="1080"/>
      </w:pPr>
      <w:r w:rsidRPr="00947435">
        <w:t>Yes</w:t>
      </w:r>
      <w:r>
        <w:tab/>
      </w:r>
      <w:r>
        <w:tab/>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07392" behindDoc="0" locked="0" layoutInCell="1" allowOverlap="1" wp14:anchorId="322E9866" wp14:editId="40993F05">
                <wp:simplePos x="0" y="0"/>
                <wp:positionH relativeFrom="column">
                  <wp:posOffset>1765356</wp:posOffset>
                </wp:positionH>
                <wp:positionV relativeFrom="paragraph">
                  <wp:posOffset>93014</wp:posOffset>
                </wp:positionV>
                <wp:extent cx="246491" cy="230588"/>
                <wp:effectExtent l="0" t="0" r="20320" b="17145"/>
                <wp:wrapNone/>
                <wp:docPr id="35" name="Rectangle 35"/>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C77743" id="Rectangle 35" o:spid="_x0000_s1026" style="position:absolute;margin-left:139pt;margin-top:7.3pt;width:19.4pt;height:18.15pt;z-index:2517073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tYS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I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Hua1hJmAgAAxgQAAA4AAAAAAAAAAAAAAAAALgIAAGRy&#10;cy9lMm9Eb2MueG1sUEsBAi0AFAAGAAgAAAAhANRILrb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rsidRPr="00947435">
        <w:t>No</w:t>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08416" behindDoc="0" locked="0" layoutInCell="1" allowOverlap="1" wp14:anchorId="521384F9" wp14:editId="51E11C59">
                <wp:simplePos x="0" y="0"/>
                <wp:positionH relativeFrom="column">
                  <wp:posOffset>1766681</wp:posOffset>
                </wp:positionH>
                <wp:positionV relativeFrom="paragraph">
                  <wp:posOffset>91081</wp:posOffset>
                </wp:positionV>
                <wp:extent cx="246491" cy="230588"/>
                <wp:effectExtent l="0" t="0" r="20320" b="17145"/>
                <wp:wrapNone/>
                <wp:docPr id="36" name="Rectangle 36"/>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D09AB3" id="Rectangle 36" o:spid="_x0000_s1026" style="position:absolute;margin-left:139.1pt;margin-top:7.15pt;width:19.4pt;height:18.15pt;z-index:2517084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h0V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Y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DW2HRVmAgAAxgQAAA4AAAAAAAAAAAAAAAAALgIAAGRy&#10;cy9lMm9Eb2MueG1sUEsBAi0AFAAGAAgAAAAhAEsJ9s/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Prefer not to say</w:t>
      </w:r>
    </w:p>
    <w:p w:rsidR="00734B4B" w:rsidRDefault="00734B4B" w:rsidP="00734B4B">
      <w:pPr>
        <w:pStyle w:val="NoSpacing"/>
      </w:pPr>
    </w:p>
    <w:p w:rsidR="00734B4B" w:rsidRDefault="00734B4B" w:rsidP="005906C2">
      <w:pPr>
        <w:pStyle w:val="NoSpacing"/>
        <w:numPr>
          <w:ilvl w:val="0"/>
          <w:numId w:val="13"/>
        </w:numPr>
      </w:pPr>
      <w:r>
        <w:t>What is your gender?</w:t>
      </w:r>
    </w:p>
    <w:p w:rsidR="0015783F" w:rsidRDefault="0015783F" w:rsidP="0015783F">
      <w:pPr>
        <w:pStyle w:val="NoSpacing"/>
        <w:tabs>
          <w:tab w:val="left" w:pos="3669"/>
        </w:tabs>
        <w:ind w:left="1080" w:firstLine="360"/>
      </w:pPr>
      <w:r>
        <w:rPr>
          <w:noProof/>
          <w:lang w:eastAsia="en-GB"/>
        </w:rPr>
        <mc:AlternateContent>
          <mc:Choice Requires="wps">
            <w:drawing>
              <wp:anchor distT="0" distB="0" distL="114300" distR="114300" simplePos="0" relativeHeight="251713536" behindDoc="0" locked="0" layoutInCell="1" allowOverlap="1" wp14:anchorId="6CF24F74" wp14:editId="26DF1472">
                <wp:simplePos x="0" y="0"/>
                <wp:positionH relativeFrom="column">
                  <wp:posOffset>1766570</wp:posOffset>
                </wp:positionH>
                <wp:positionV relativeFrom="paragraph">
                  <wp:posOffset>81280</wp:posOffset>
                </wp:positionV>
                <wp:extent cx="246380" cy="230505"/>
                <wp:effectExtent l="0" t="0" r="20320" b="17145"/>
                <wp:wrapNone/>
                <wp:docPr id="37" name="Rectangle 3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8DB5C3F" id="Rectangle 37" o:spid="_x0000_s1026" style="position:absolute;margin-left:139.1pt;margin-top:6.4pt;width:19.4pt;height:18.15pt;z-index:2517135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ApAZQIAAMY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9SAKQG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15783F" w:rsidRDefault="0015783F" w:rsidP="0015783F">
      <w:pPr>
        <w:pStyle w:val="NoSpacing"/>
        <w:tabs>
          <w:tab w:val="left" w:pos="3669"/>
        </w:tabs>
        <w:ind w:left="1080"/>
      </w:pPr>
      <w:r>
        <w:t>Male</w:t>
      </w:r>
      <w:r>
        <w:tab/>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11488" behindDoc="0" locked="0" layoutInCell="1" allowOverlap="1" wp14:anchorId="57202444" wp14:editId="071C3027">
                <wp:simplePos x="0" y="0"/>
                <wp:positionH relativeFrom="column">
                  <wp:posOffset>1765356</wp:posOffset>
                </wp:positionH>
                <wp:positionV relativeFrom="paragraph">
                  <wp:posOffset>93014</wp:posOffset>
                </wp:positionV>
                <wp:extent cx="246491" cy="230588"/>
                <wp:effectExtent l="0" t="0" r="20320" b="17145"/>
                <wp:wrapNone/>
                <wp:docPr id="38" name="Rectangle 38"/>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E8B5A2" id="Rectangle 38" o:spid="_x0000_s1026" style="position:absolute;margin-left:139pt;margin-top:7.3pt;width:19.4pt;height:18.15pt;z-index:2517114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EbNk7lmAgAAxgQAAA4AAAAAAAAAAAAAAAAALgIAAGRy&#10;cy9lMm9Eb2MueG1sUEsBAi0AFAAGAAgAAAAhANRILrb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Female</w:t>
      </w:r>
    </w:p>
    <w:p w:rsidR="0015783F" w:rsidRDefault="0015783F" w:rsidP="0015783F">
      <w:pPr>
        <w:pStyle w:val="NoSpacing"/>
        <w:ind w:left="360" w:firstLine="360"/>
      </w:pPr>
      <w:r>
        <w:rPr>
          <w:noProof/>
          <w:lang w:eastAsia="en-GB"/>
        </w:rPr>
        <mc:AlternateContent>
          <mc:Choice Requires="wps">
            <w:drawing>
              <wp:anchor distT="0" distB="0" distL="114300" distR="114300" simplePos="0" relativeHeight="251712512" behindDoc="0" locked="0" layoutInCell="1" allowOverlap="1" wp14:anchorId="5F700DC6" wp14:editId="68CD5B50">
                <wp:simplePos x="0" y="0"/>
                <wp:positionH relativeFrom="column">
                  <wp:posOffset>1766681</wp:posOffset>
                </wp:positionH>
                <wp:positionV relativeFrom="paragraph">
                  <wp:posOffset>91081</wp:posOffset>
                </wp:positionV>
                <wp:extent cx="246491" cy="230588"/>
                <wp:effectExtent l="0" t="0" r="20320" b="17145"/>
                <wp:wrapNone/>
                <wp:docPr id="39" name="Rectangle 3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45EDC0" id="Rectangle 39" o:spid="_x0000_s1026" style="position:absolute;margin-left:139.1pt;margin-top:7.15pt;width:19.4pt;height:18.15pt;z-index:2517125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oN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EMr+g1mAgAAxgQAAA4AAAAAAAAAAAAAAAAALgIAAGRy&#10;cy9lMm9Eb2MueG1sUEsBAi0AFAAGAAgAAAAhAEsJ9s/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Transgender</w:t>
      </w:r>
    </w:p>
    <w:p w:rsidR="0015783F" w:rsidRDefault="0015783F" w:rsidP="0015783F">
      <w:pPr>
        <w:pStyle w:val="NoSpacing"/>
        <w:ind w:left="720" w:firstLine="360"/>
      </w:pPr>
      <w:r>
        <w:rPr>
          <w:noProof/>
          <w:lang w:eastAsia="en-GB"/>
        </w:rPr>
        <mc:AlternateContent>
          <mc:Choice Requires="wps">
            <w:drawing>
              <wp:anchor distT="0" distB="0" distL="114300" distR="114300" simplePos="0" relativeHeight="251715584" behindDoc="0" locked="0" layoutInCell="1" allowOverlap="1" wp14:anchorId="29350BF8" wp14:editId="7318DEE4">
                <wp:simplePos x="0" y="0"/>
                <wp:positionH relativeFrom="column">
                  <wp:posOffset>1767840</wp:posOffset>
                </wp:positionH>
                <wp:positionV relativeFrom="paragraph">
                  <wp:posOffset>96520</wp:posOffset>
                </wp:positionV>
                <wp:extent cx="246380" cy="230505"/>
                <wp:effectExtent l="0" t="0" r="20320" b="17145"/>
                <wp:wrapNone/>
                <wp:docPr id="40" name="Rectangle 4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B9E721F" id="Rectangle 40" o:spid="_x0000_s1026" style="position:absolute;margin-left:139.2pt;margin-top:7.6pt;width:19.4pt;height:18.15pt;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" filled="f" strokecolor="windowText" strokeweight="1pt"/>
            </w:pict>
          </mc:Fallback>
        </mc:AlternateContent>
      </w:r>
    </w:p>
    <w:p w:rsidR="0015783F" w:rsidRDefault="0015783F" w:rsidP="0015783F">
      <w:pPr>
        <w:pStyle w:val="NoSpacing"/>
        <w:ind w:left="720" w:firstLine="360"/>
      </w:pPr>
      <w:r>
        <w:t>Prefer not to say</w:t>
      </w:r>
    </w:p>
    <w:p w:rsidR="0015783F" w:rsidRDefault="0015783F" w:rsidP="0015783F">
      <w:pPr>
        <w:pStyle w:val="NoSpacing"/>
      </w:pPr>
    </w:p>
    <w:p w:rsidR="00734B4B" w:rsidRDefault="00734B4B" w:rsidP="005906C2">
      <w:pPr>
        <w:pStyle w:val="NoSpacing"/>
        <w:numPr>
          <w:ilvl w:val="0"/>
          <w:numId w:val="13"/>
        </w:numPr>
      </w:pPr>
      <w:r>
        <w:t>What is your age?</w:t>
      </w:r>
      <w:r w:rsidR="002251EC" w:rsidRPr="002251EC">
        <w:rPr>
          <w:noProof/>
          <w:lang w:eastAsia="en-GB"/>
        </w:rPr>
        <w:t xml:space="preserve"> </w:t>
      </w:r>
    </w:p>
    <w:p w:rsidR="0015783F" w:rsidRDefault="002251EC" w:rsidP="0015783F">
      <w:pPr>
        <w:pStyle w:val="NoSpacing"/>
        <w:tabs>
          <w:tab w:val="left" w:pos="3669"/>
        </w:tabs>
        <w:ind w:left="1080" w:firstLine="360"/>
      </w:pPr>
      <w:r>
        <w:rPr>
          <w:noProof/>
          <w:lang w:eastAsia="en-GB"/>
        </w:rPr>
        <mc:AlternateContent>
          <mc:Choice Requires="wps">
            <w:drawing>
              <wp:anchor distT="0" distB="0" distL="114300" distR="114300" simplePos="0" relativeHeight="251731968" behindDoc="0" locked="0" layoutInCell="1" allowOverlap="1" wp14:anchorId="72E2EACB" wp14:editId="065653BA">
                <wp:simplePos x="0" y="0"/>
                <wp:positionH relativeFrom="column">
                  <wp:posOffset>3948430</wp:posOffset>
                </wp:positionH>
                <wp:positionV relativeFrom="paragraph">
                  <wp:posOffset>76835</wp:posOffset>
                </wp:positionV>
                <wp:extent cx="246380" cy="230505"/>
                <wp:effectExtent l="0" t="0" r="20320" b="17145"/>
                <wp:wrapNone/>
                <wp:docPr id="50" name="Rectangle 5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E9ADC4" id="Rectangle 50" o:spid="_x0000_s1026" style="position:absolute;margin-left:310.9pt;margin-top:6.05pt;width:19.4pt;height:18.15pt;z-index:251731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" filled="f" strokecolor="windowText" strokeweight="1pt"/>
            </w:pict>
          </mc:Fallback>
        </mc:AlternateContent>
      </w:r>
      <w:r>
        <w:rPr>
          <w:noProof/>
          <w:lang w:eastAsia="en-GB"/>
        </w:rPr>
        <mc:AlternateContent>
          <mc:Choice Requires="wps">
            <w:drawing>
              <wp:anchor distT="0" distB="0" distL="114300" distR="114300" simplePos="0" relativeHeight="251725824" behindDoc="0" locked="0" layoutInCell="1" allowOverlap="1" wp14:anchorId="38D6C24A" wp14:editId="21E861CF">
                <wp:simplePos x="0" y="0"/>
                <wp:positionH relativeFrom="column">
                  <wp:posOffset>2909570</wp:posOffset>
                </wp:positionH>
                <wp:positionV relativeFrom="paragraph">
                  <wp:posOffset>77470</wp:posOffset>
                </wp:positionV>
                <wp:extent cx="1041400" cy="1001395"/>
                <wp:effectExtent l="0" t="0" r="6350" b="8255"/>
                <wp:wrapNone/>
                <wp:docPr id="47" name="Text Box 47"/>
                <wp:cNvGraphicFramePr/>
                <a:graphic xmlns:a="http://schemas.openxmlformats.org/drawingml/2006/main">
                  <a:graphicData uri="http://schemas.microsoft.com/office/word/2010/wordprocessingShape">
                    <wps:wsp>
                      <wps:cNvSpPr txBox="1"/>
                      <wps:spPr>
                        <a:xfrm>
                          <a:off x="0" y="0"/>
                          <a:ext cx="1041400" cy="100139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A64ED" w:rsidRDefault="00AA64ED" w:rsidP="002251EC">
                            <w:r>
                              <w:t>45-59</w:t>
                            </w:r>
                          </w:p>
                          <w:p w:rsidR="00AA64ED" w:rsidRDefault="00AA64ED" w:rsidP="002251EC">
                            <w:r>
                              <w:t>60-74</w:t>
                            </w:r>
                          </w:p>
                          <w:p w:rsidR="00AA64ED" w:rsidRDefault="00AA64ED" w:rsidP="002251EC">
                            <w:r>
                              <w:t>75 or above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8D6C24A" id="_x0000_t202" coordsize="21600,21600" o:spt="202" path="m,l,21600r21600,l21600,xe">
                <v:stroke joinstyle="miter"/>
                <v:path gradientshapeok="t" o:connecttype="rect"/>
              </v:shapetype>
              <v:shape id="Text Box 47" o:spid="_x0000_s1026" type="#_x0000_t202" style="position:absolute;left:0;text-align:left;margin-left:229.1pt;margin-top:6.1pt;width:82pt;height:78.8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" fillcolor="white [3201]" stroked="f" strokeweight=".5pt">
                <v:textbox>
                  <w:txbxContent>
                    <w:p w:rsidR="00AA64ED" w:rsidRDefault="00AA64ED" w:rsidP="002251EC">
                      <w:r>
                        <w:t>45-59</w:t>
                      </w:r>
                    </w:p>
                    <w:p w:rsidR="00AA64ED" w:rsidRDefault="00AA64ED" w:rsidP="002251EC">
                      <w:r>
                        <w:t>60-74</w:t>
                      </w:r>
                    </w:p>
                    <w:p w:rsidR="00AA64ED" w:rsidRDefault="00AA64ED" w:rsidP="002251EC">
                      <w:r>
                        <w:t>75 or above</w:t>
                      </w:r>
                    </w:p>
                  </w:txbxContent>
                </v:textbox>
              </v:shape>
            </w:pict>
          </mc:Fallback>
        </mc:AlternateContent>
      </w:r>
      <w:r w:rsidR="0015783F">
        <w:rPr>
          <w:noProof/>
          <w:lang w:eastAsia="en-GB"/>
        </w:rPr>
        <mc:AlternateContent>
          <mc:Choice Requires="wps">
            <w:drawing>
              <wp:anchor distT="0" distB="0" distL="114300" distR="114300" simplePos="0" relativeHeight="251719680" behindDoc="0" locked="0" layoutInCell="1" allowOverlap="1" wp14:anchorId="6AFCFC44" wp14:editId="0666B425">
                <wp:simplePos x="0" y="0"/>
                <wp:positionH relativeFrom="column">
                  <wp:posOffset>1766570</wp:posOffset>
                </wp:positionH>
                <wp:positionV relativeFrom="paragraph">
                  <wp:posOffset>81280</wp:posOffset>
                </wp:positionV>
                <wp:extent cx="246380" cy="230505"/>
                <wp:effectExtent l="0" t="0" r="20320" b="17145"/>
                <wp:wrapNone/>
                <wp:docPr id="41" name="Rectangle 4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FFBFD1" id="Rectangle 41" o:spid="_x0000_s1026" style="position:absolute;margin-left:139.1pt;margin-top:6.4pt;width:19.4pt;height:18.15pt;z-index:2517196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rPTGZA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" filled="f" strokecolor="windowText" strokeweight="1pt"/>
            </w:pict>
          </mc:Fallback>
        </mc:AlternateContent>
      </w:r>
      <w:r w:rsidR="0015783F">
        <w:tab/>
      </w:r>
    </w:p>
    <w:p w:rsidR="0015783F" w:rsidRDefault="0015783F" w:rsidP="0015783F">
      <w:pPr>
        <w:pStyle w:val="NoSpacing"/>
        <w:tabs>
          <w:tab w:val="left" w:pos="3669"/>
        </w:tabs>
        <w:ind w:left="1080"/>
      </w:pPr>
      <w:r>
        <w:t>16-18</w:t>
      </w:r>
      <w:r>
        <w:tab/>
      </w:r>
    </w:p>
    <w:p w:rsidR="0015783F" w:rsidRDefault="002251EC" w:rsidP="0015783F">
      <w:pPr>
        <w:pStyle w:val="NoSpacing"/>
        <w:ind w:left="360" w:firstLine="360"/>
      </w:pPr>
      <w:r>
        <w:rPr>
          <w:noProof/>
          <w:lang w:eastAsia="en-GB"/>
        </w:rPr>
        <mc:AlternateContent>
          <mc:Choice Requires="wps">
            <w:drawing>
              <wp:anchor distT="0" distB="0" distL="114300" distR="114300" simplePos="0" relativeHeight="251729920" behindDoc="0" locked="0" layoutInCell="1" allowOverlap="1" wp14:anchorId="2D199116" wp14:editId="48DFC1D3">
                <wp:simplePos x="0" y="0"/>
                <wp:positionH relativeFrom="column">
                  <wp:posOffset>3955111</wp:posOffset>
                </wp:positionH>
                <wp:positionV relativeFrom="paragraph">
                  <wp:posOffset>80314</wp:posOffset>
                </wp:positionV>
                <wp:extent cx="246380" cy="230505"/>
                <wp:effectExtent l="0" t="0" r="20320" b="17145"/>
                <wp:wrapNone/>
                <wp:docPr id="49" name="Rectangle 49"/>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7DABF0" id="Rectangle 49" o:spid="_x0000_s1026" style="position:absolute;margin-left:311.45pt;margin-top:6.3pt;width:19.4pt;height:18.15pt;z-index:2517299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" filled="f" strokecolor="windowText" strokeweight="1pt"/>
            </w:pict>
          </mc:Fallback>
        </mc:AlternateContent>
      </w:r>
      <w:r w:rsidR="0015783F">
        <w:rPr>
          <w:noProof/>
          <w:lang w:eastAsia="en-GB"/>
        </w:rPr>
        <mc:AlternateContent>
          <mc:Choice Requires="wps">
            <w:drawing>
              <wp:anchor distT="0" distB="0" distL="114300" distR="114300" simplePos="0" relativeHeight="251717632" behindDoc="0" locked="0" layoutInCell="1" allowOverlap="1" wp14:anchorId="4B1B8468" wp14:editId="79B371EE">
                <wp:simplePos x="0" y="0"/>
                <wp:positionH relativeFrom="column">
                  <wp:posOffset>1765356</wp:posOffset>
                </wp:positionH>
                <wp:positionV relativeFrom="paragraph">
                  <wp:posOffset>93014</wp:posOffset>
                </wp:positionV>
                <wp:extent cx="246491" cy="230588"/>
                <wp:effectExtent l="0" t="0" r="20320" b="17145"/>
                <wp:wrapNone/>
                <wp:docPr id="42" name="Rectangle 42"/>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A3B98E" id="Rectangle 42" o:spid="_x0000_s1026" style="position:absolute;margin-left:139pt;margin-top:7.3pt;width:19.4pt;height:18.15pt;z-index:251717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" filled="f" strokecolor="windowText" strokeweight="1pt"/>
            </w:pict>
          </mc:Fallback>
        </mc:AlternateContent>
      </w:r>
    </w:p>
    <w:p w:rsidR="0015783F" w:rsidRDefault="0015783F" w:rsidP="0015783F">
      <w:pPr>
        <w:pStyle w:val="NoSpacing"/>
        <w:ind w:left="720" w:firstLine="360"/>
      </w:pPr>
      <w:r>
        <w:t>19-24</w:t>
      </w:r>
    </w:p>
    <w:p w:rsidR="00C45056" w:rsidRDefault="002251EC" w:rsidP="00C45056">
      <w:pPr>
        <w:pStyle w:val="NoSpacing"/>
        <w:ind w:left="360" w:firstLine="360"/>
      </w:pPr>
      <w:r>
        <w:rPr>
          <w:noProof/>
          <w:lang w:eastAsia="en-GB"/>
        </w:rPr>
        <mc:AlternateContent>
          <mc:Choice Requires="wps">
            <w:drawing>
              <wp:anchor distT="0" distB="0" distL="114300" distR="114300" simplePos="0" relativeHeight="251727872" behindDoc="0" locked="0" layoutInCell="1" allowOverlap="1" wp14:anchorId="7426A3BB" wp14:editId="096428E9">
                <wp:simplePos x="0" y="0"/>
                <wp:positionH relativeFrom="column">
                  <wp:posOffset>3954476</wp:posOffset>
                </wp:positionH>
                <wp:positionV relativeFrom="paragraph">
                  <wp:posOffset>91440</wp:posOffset>
                </wp:positionV>
                <wp:extent cx="246380" cy="230505"/>
                <wp:effectExtent l="0" t="0" r="20320" b="17145"/>
                <wp:wrapNone/>
                <wp:docPr id="48" name="Rectangle 4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EEDDA9F" id="Rectangle 48" o:spid="_x0000_s1026" style="position:absolute;margin-left:311.4pt;margin-top:7.2pt;width:19.4pt;height:18.15pt;z-index:2517278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YXR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" filled="f" strokecolor="windowText" strokeweight="1pt"/>
            </w:pict>
          </mc:Fallback>
        </mc:AlternateContent>
      </w:r>
      <w:r w:rsidR="0015783F">
        <w:rPr>
          <w:noProof/>
          <w:lang w:eastAsia="en-GB"/>
        </w:rPr>
        <mc:AlternateContent>
          <mc:Choice Requires="wps">
            <w:drawing>
              <wp:anchor distT="0" distB="0" distL="114300" distR="114300" simplePos="0" relativeHeight="251718656" behindDoc="0" locked="0" layoutInCell="1" allowOverlap="1" wp14:anchorId="62821C61" wp14:editId="348795BF">
                <wp:simplePos x="0" y="0"/>
                <wp:positionH relativeFrom="column">
                  <wp:posOffset>1766681</wp:posOffset>
                </wp:positionH>
                <wp:positionV relativeFrom="paragraph">
                  <wp:posOffset>91081</wp:posOffset>
                </wp:positionV>
                <wp:extent cx="246491" cy="230588"/>
                <wp:effectExtent l="0" t="0" r="20320" b="17145"/>
                <wp:wrapNone/>
                <wp:docPr id="43" name="Rectangle 43"/>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A310CBD" id="Rectangle 43" o:spid="_x0000_s1026" style="position:absolute;margin-left:139.1pt;margin-top:7.15pt;width:19.4pt;height:18.15pt;z-index:2517186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" filled="f" strokecolor="windowText" strokeweight="1pt"/>
            </w:pict>
          </mc:Fallback>
        </mc:AlternateContent>
      </w:r>
    </w:p>
    <w:p w:rsidR="0015783F" w:rsidRDefault="0015783F" w:rsidP="00C45056">
      <w:pPr>
        <w:pStyle w:val="NoSpacing"/>
        <w:ind w:left="720" w:firstLine="360"/>
      </w:pPr>
      <w:r>
        <w:t>25-44</w:t>
      </w:r>
    </w:p>
    <w:p w:rsidR="0015783F" w:rsidRDefault="0015783F" w:rsidP="0015783F">
      <w:pPr>
        <w:pStyle w:val="NoSpacing"/>
        <w:ind w:left="720" w:firstLine="360"/>
      </w:pPr>
    </w:p>
    <w:p w:rsidR="00734B4B" w:rsidRDefault="00734B4B" w:rsidP="005906C2">
      <w:pPr>
        <w:pStyle w:val="NoSpacing"/>
        <w:numPr>
          <w:ilvl w:val="0"/>
          <w:numId w:val="13"/>
        </w:numPr>
      </w:pPr>
      <w:r>
        <w:t>What is your ethnic group?</w:t>
      </w:r>
    </w:p>
    <w:p w:rsidR="002251EC" w:rsidRDefault="002251EC" w:rsidP="002251EC">
      <w:pPr>
        <w:pStyle w:val="NoSpacing"/>
      </w:pPr>
      <w:r>
        <w:rPr>
          <w:noProof/>
          <w:lang w:eastAsia="en-GB"/>
        </w:rPr>
        <mc:AlternateContent>
          <mc:Choice Requires="wps">
            <w:drawing>
              <wp:anchor distT="0" distB="0" distL="114300" distR="114300" simplePos="0" relativeHeight="251753472" behindDoc="0" locked="0" layoutInCell="1" allowOverlap="1" wp14:anchorId="0C2AAB53" wp14:editId="5BFB46E6">
                <wp:simplePos x="0" y="0"/>
                <wp:positionH relativeFrom="column">
                  <wp:posOffset>2955925</wp:posOffset>
                </wp:positionH>
                <wp:positionV relativeFrom="paragraph">
                  <wp:posOffset>33020</wp:posOffset>
                </wp:positionV>
                <wp:extent cx="246380" cy="230505"/>
                <wp:effectExtent l="0" t="0" r="20320" b="17145"/>
                <wp:wrapNone/>
                <wp:docPr id="61" name="Rectangle 61"/>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DBD86D6" id="Rectangle 61" o:spid="_x0000_s1026" style="position:absolute;margin-left:232.75pt;margin-top:2.6pt;width:19.4pt;height:18.15pt;z-index:251753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kkn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4xp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35040" behindDoc="0" locked="0" layoutInCell="1" allowOverlap="1" wp14:anchorId="51DBC4CA" wp14:editId="77194E0C">
                <wp:simplePos x="0" y="0"/>
                <wp:positionH relativeFrom="column">
                  <wp:posOffset>582930</wp:posOffset>
                </wp:positionH>
                <wp:positionV relativeFrom="paragraph">
                  <wp:posOffset>108585</wp:posOffset>
                </wp:positionV>
                <wp:extent cx="246380" cy="230505"/>
                <wp:effectExtent l="0" t="0" r="20320" b="17145"/>
                <wp:wrapNone/>
                <wp:docPr id="52" name="Rectangle 52"/>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847A19" id="Rectangle 52" o:spid="_x0000_s1026" style="position:absolute;margin-left:45.9pt;margin-top:8.55pt;width:19.4pt;height:18.15pt;z-index:2517350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32992" behindDoc="0" locked="0" layoutInCell="1" allowOverlap="1" wp14:anchorId="20D42C4E" wp14:editId="06B46F40">
                <wp:simplePos x="0" y="0"/>
                <wp:positionH relativeFrom="column">
                  <wp:posOffset>3204376</wp:posOffset>
                </wp:positionH>
                <wp:positionV relativeFrom="paragraph">
                  <wp:posOffset>17338</wp:posOffset>
                </wp:positionV>
                <wp:extent cx="978010" cy="2600077"/>
                <wp:effectExtent l="0" t="0" r="0" b="0"/>
                <wp:wrapNone/>
                <wp:docPr id="51" name="Text Box 51"/>
                <wp:cNvGraphicFramePr/>
                <a:graphic xmlns:a="http://schemas.openxmlformats.org/drawingml/2006/main">
                  <a:graphicData uri="http://schemas.microsoft.com/office/word/2010/wordprocessingShape">
                    <wps:wsp>
                      <wps:cNvSpPr txBox="1"/>
                      <wps:spPr>
                        <a:xfrm>
                          <a:off x="0" y="0"/>
                          <a:ext cx="978010" cy="260007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A64ED" w:rsidRDefault="00AA64ED" w:rsidP="002251EC">
                            <w:pPr>
                              <w:pStyle w:val="NoSpacing"/>
                            </w:pPr>
                            <w:r>
                              <w:t>Indian</w:t>
                            </w:r>
                          </w:p>
                          <w:p w:rsidR="00AA64ED" w:rsidRDefault="00AA64ED" w:rsidP="002251EC">
                            <w:pPr>
                              <w:pStyle w:val="NoSpacing"/>
                            </w:pPr>
                          </w:p>
                          <w:p w:rsidR="00AA64ED" w:rsidRDefault="00AA64ED" w:rsidP="002251EC">
                            <w:pPr>
                              <w:pStyle w:val="NoSpacing"/>
                            </w:pPr>
                            <w:r>
                              <w:t>Pakistani</w:t>
                            </w:r>
                          </w:p>
                          <w:p w:rsidR="00AA64ED" w:rsidRDefault="00AA64ED" w:rsidP="002251EC">
                            <w:pPr>
                              <w:pStyle w:val="NoSpacing"/>
                            </w:pPr>
                          </w:p>
                          <w:p w:rsidR="00AA64ED" w:rsidRDefault="00AA64ED" w:rsidP="002251EC">
                            <w:pPr>
                              <w:pStyle w:val="NoSpacing"/>
                            </w:pPr>
                            <w:r>
                              <w:t>Bangladeshi</w:t>
                            </w:r>
                          </w:p>
                          <w:p w:rsidR="00AA64ED" w:rsidRDefault="00AA64ED" w:rsidP="002251EC">
                            <w:pPr>
                              <w:pStyle w:val="NoSpacing"/>
                            </w:pPr>
                          </w:p>
                          <w:p w:rsidR="00AA64ED" w:rsidRDefault="00AA64ED" w:rsidP="002251EC">
                            <w:pPr>
                              <w:pStyle w:val="NoSpacing"/>
                            </w:pPr>
                            <w:r>
                              <w:t>Other Asian</w:t>
                            </w:r>
                          </w:p>
                          <w:p w:rsidR="00AA64ED" w:rsidRDefault="00AA64ED" w:rsidP="002251EC">
                            <w:pPr>
                              <w:pStyle w:val="NoSpacing"/>
                            </w:pPr>
                          </w:p>
                          <w:p w:rsidR="00AA64ED" w:rsidRDefault="00AA64ED" w:rsidP="002251EC">
                            <w:pPr>
                              <w:pStyle w:val="NoSpacing"/>
                            </w:pPr>
                            <w:r>
                              <w:t>Caribbean</w:t>
                            </w:r>
                          </w:p>
                          <w:p w:rsidR="00AA64ED" w:rsidRDefault="00AA64ED" w:rsidP="002251EC">
                            <w:pPr>
                              <w:pStyle w:val="NoSpacing"/>
                            </w:pPr>
                          </w:p>
                          <w:p w:rsidR="00AA64ED" w:rsidRDefault="00AA64ED" w:rsidP="002251EC">
                            <w:pPr>
                              <w:pStyle w:val="NoSpacing"/>
                            </w:pPr>
                            <w:r>
                              <w:t>African</w:t>
                            </w:r>
                          </w:p>
                          <w:p w:rsidR="00AA64ED" w:rsidRDefault="00AA64ED" w:rsidP="002251EC">
                            <w:pPr>
                              <w:pStyle w:val="NoSpacing"/>
                            </w:pPr>
                          </w:p>
                          <w:p w:rsidR="00AA64ED" w:rsidRDefault="00AA64ED" w:rsidP="002251EC">
                            <w:pPr>
                              <w:pStyle w:val="NoSpacing"/>
                            </w:pPr>
                            <w:r>
                              <w:t>Black Other</w:t>
                            </w:r>
                          </w:p>
                          <w:p w:rsidR="00AA64ED" w:rsidRDefault="00AA64ED" w:rsidP="002251EC">
                            <w:pPr>
                              <w:pStyle w:val="NoSpacing"/>
                            </w:pPr>
                          </w:p>
                          <w:p w:rsidR="00AA64ED" w:rsidRDefault="00AA64ED" w:rsidP="002251EC">
                            <w:pPr>
                              <w:pStyle w:val="NoSpacing"/>
                            </w:pPr>
                            <w:r>
                              <w:t>Chinese</w:t>
                            </w:r>
                          </w:p>
                          <w:p w:rsidR="00AA64ED" w:rsidRDefault="00AA64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D42C4E" id="Text Box 51" o:spid="_x0000_s1027" type="#_x0000_t202" style="position:absolute;margin-left:252.3pt;margin-top:1.35pt;width:77pt;height:204.7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" fillcolor="white [3201]" stroked="f" strokeweight=".5pt">
                <v:textbox>
                  <w:txbxContent>
                    <w:p w:rsidR="00AA64ED" w:rsidRDefault="00AA64ED" w:rsidP="002251EC">
                      <w:pPr>
                        <w:pStyle w:val="NoSpacing"/>
                      </w:pPr>
                      <w:r>
                        <w:t>Indian</w:t>
                      </w:r>
                    </w:p>
                    <w:p w:rsidR="00AA64ED" w:rsidRDefault="00AA64ED" w:rsidP="002251EC">
                      <w:pPr>
                        <w:pStyle w:val="NoSpacing"/>
                      </w:pPr>
                    </w:p>
                    <w:p w:rsidR="00AA64ED" w:rsidRDefault="00AA64ED" w:rsidP="002251EC">
                      <w:pPr>
                        <w:pStyle w:val="NoSpacing"/>
                      </w:pPr>
                      <w:r>
                        <w:t>Pakistani</w:t>
                      </w:r>
                    </w:p>
                    <w:p w:rsidR="00AA64ED" w:rsidRDefault="00AA64ED" w:rsidP="002251EC">
                      <w:pPr>
                        <w:pStyle w:val="NoSpacing"/>
                      </w:pPr>
                    </w:p>
                    <w:p w:rsidR="00AA64ED" w:rsidRDefault="00AA64ED" w:rsidP="002251EC">
                      <w:pPr>
                        <w:pStyle w:val="NoSpacing"/>
                      </w:pPr>
                      <w:r>
                        <w:t>Bangladeshi</w:t>
                      </w:r>
                    </w:p>
                    <w:p w:rsidR="00AA64ED" w:rsidRDefault="00AA64ED" w:rsidP="002251EC">
                      <w:pPr>
                        <w:pStyle w:val="NoSpacing"/>
                      </w:pPr>
                    </w:p>
                    <w:p w:rsidR="00AA64ED" w:rsidRDefault="00AA64ED" w:rsidP="002251EC">
                      <w:pPr>
                        <w:pStyle w:val="NoSpacing"/>
                      </w:pPr>
                      <w:r>
                        <w:t>Other Asian</w:t>
                      </w:r>
                    </w:p>
                    <w:p w:rsidR="00AA64ED" w:rsidRDefault="00AA64ED" w:rsidP="002251EC">
                      <w:pPr>
                        <w:pStyle w:val="NoSpacing"/>
                      </w:pPr>
                    </w:p>
                    <w:p w:rsidR="00AA64ED" w:rsidRDefault="00AA64ED" w:rsidP="002251EC">
                      <w:pPr>
                        <w:pStyle w:val="NoSpacing"/>
                      </w:pPr>
                      <w:r>
                        <w:t>Caribbean</w:t>
                      </w:r>
                    </w:p>
                    <w:p w:rsidR="00AA64ED" w:rsidRDefault="00AA64ED" w:rsidP="002251EC">
                      <w:pPr>
                        <w:pStyle w:val="NoSpacing"/>
                      </w:pPr>
                    </w:p>
                    <w:p w:rsidR="00AA64ED" w:rsidRDefault="00AA64ED" w:rsidP="002251EC">
                      <w:pPr>
                        <w:pStyle w:val="NoSpacing"/>
                      </w:pPr>
                      <w:r>
                        <w:t>African</w:t>
                      </w:r>
                    </w:p>
                    <w:p w:rsidR="00AA64ED" w:rsidRDefault="00AA64ED" w:rsidP="002251EC">
                      <w:pPr>
                        <w:pStyle w:val="NoSpacing"/>
                      </w:pPr>
                    </w:p>
                    <w:p w:rsidR="00AA64ED" w:rsidRDefault="00AA64ED" w:rsidP="002251EC">
                      <w:pPr>
                        <w:pStyle w:val="NoSpacing"/>
                      </w:pPr>
                      <w:r>
                        <w:t>Black Other</w:t>
                      </w:r>
                    </w:p>
                    <w:p w:rsidR="00AA64ED" w:rsidRDefault="00AA64ED" w:rsidP="002251EC">
                      <w:pPr>
                        <w:pStyle w:val="NoSpacing"/>
                      </w:pPr>
                    </w:p>
                    <w:p w:rsidR="00AA64ED" w:rsidRDefault="00AA64ED" w:rsidP="002251EC">
                      <w:pPr>
                        <w:pStyle w:val="NoSpacing"/>
                      </w:pPr>
                      <w:r>
                        <w:t>Chinese</w:t>
                      </w:r>
                    </w:p>
                    <w:p w:rsidR="00AA64ED" w:rsidRDefault="00AA64ED"/>
                  </w:txbxContent>
                </v:textbox>
              </v:shape>
            </w:pict>
          </mc:Fallback>
        </mc:AlternateContent>
      </w:r>
    </w:p>
    <w:p w:rsidR="002251EC" w:rsidRDefault="002251EC" w:rsidP="002251EC">
      <w:pPr>
        <w:pStyle w:val="NoSpacing"/>
        <w:ind w:left="720" w:firstLine="720"/>
      </w:pPr>
      <w:r w:rsidRPr="002251EC">
        <w:t>White British</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37088" behindDoc="0" locked="0" layoutInCell="1" allowOverlap="1" wp14:anchorId="531CA598" wp14:editId="0D098CAB">
                <wp:simplePos x="0" y="0"/>
                <wp:positionH relativeFrom="column">
                  <wp:posOffset>584200</wp:posOffset>
                </wp:positionH>
                <wp:positionV relativeFrom="paragraph">
                  <wp:posOffset>74930</wp:posOffset>
                </wp:positionV>
                <wp:extent cx="246380" cy="230505"/>
                <wp:effectExtent l="0" t="0" r="20320" b="17145"/>
                <wp:wrapNone/>
                <wp:docPr id="53" name="Rectangle 53"/>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6B4479" id="Rectangle 53" o:spid="_x0000_s1026" style="position:absolute;margin-left:46pt;margin-top:5.9pt;width:19.4pt;height:18.15pt;z-index:2517370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" filled="f" strokecolor="windowText" strokeweight="1pt"/>
            </w:pict>
          </mc:Fallback>
        </mc:AlternateContent>
      </w:r>
      <w:r>
        <w:rPr>
          <w:noProof/>
          <w:lang w:eastAsia="en-GB"/>
        </w:rPr>
        <mc:AlternateContent>
          <mc:Choice Requires="wps">
            <w:drawing>
              <wp:anchor distT="0" distB="0" distL="114300" distR="114300" simplePos="0" relativeHeight="251751424" behindDoc="0" locked="0" layoutInCell="1" allowOverlap="1" wp14:anchorId="4266246F" wp14:editId="63908586">
                <wp:simplePos x="0" y="0"/>
                <wp:positionH relativeFrom="column">
                  <wp:posOffset>2954655</wp:posOffset>
                </wp:positionH>
                <wp:positionV relativeFrom="paragraph">
                  <wp:posOffset>12065</wp:posOffset>
                </wp:positionV>
                <wp:extent cx="246380" cy="230505"/>
                <wp:effectExtent l="0" t="0" r="20320" b="17145"/>
                <wp:wrapNone/>
                <wp:docPr id="60" name="Rectangle 60"/>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7ECC26" id="Rectangle 60" o:spid="_x0000_s1026" style="position:absolute;margin-left:232.65pt;margin-top:.95pt;width:19.4pt;height:18.15pt;z-index:251751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" filled="f" strokecolor="windowText" strokeweight="1pt"/>
            </w:pict>
          </mc:Fallback>
        </mc:AlternateConten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49376" behindDoc="0" locked="0" layoutInCell="1" allowOverlap="1" wp14:anchorId="3A5F3F4B" wp14:editId="730C0360">
                <wp:simplePos x="0" y="0"/>
                <wp:positionH relativeFrom="column">
                  <wp:posOffset>2961640</wp:posOffset>
                </wp:positionH>
                <wp:positionV relativeFrom="paragraph">
                  <wp:posOffset>144780</wp:posOffset>
                </wp:positionV>
                <wp:extent cx="246380" cy="230505"/>
                <wp:effectExtent l="0" t="0" r="20320" b="17145"/>
                <wp:wrapNone/>
                <wp:docPr id="59" name="Rectangle 59"/>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B62E8C" id="Rectangle 59" o:spid="_x0000_s1026" style="position:absolute;margin-left:233.2pt;margin-top:11.4pt;width:19.4pt;height:18.15pt;z-index:251749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" filled="f" strokecolor="windowText" strokeweight="1pt"/>
            </w:pict>
          </mc:Fallback>
        </mc:AlternateContent>
      </w:r>
      <w:r w:rsidRPr="002251EC">
        <w:t>White Irish</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65760" behindDoc="0" locked="0" layoutInCell="1" allowOverlap="1" wp14:anchorId="2EEA5FA1" wp14:editId="70637096">
                <wp:simplePos x="0" y="0"/>
                <wp:positionH relativeFrom="column">
                  <wp:posOffset>581025</wp:posOffset>
                </wp:positionH>
                <wp:positionV relativeFrom="paragraph">
                  <wp:posOffset>76835</wp:posOffset>
                </wp:positionV>
                <wp:extent cx="246380" cy="230505"/>
                <wp:effectExtent l="0" t="0" r="20320" b="17145"/>
                <wp:wrapNone/>
                <wp:docPr id="67" name="Rectangle 6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8DABFA4" id="Rectangle 67" o:spid="_x0000_s1026" style="position:absolute;margin-left:45.75pt;margin-top:6.05pt;width:19.4pt;height:18.15pt;z-index:2517657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t8oZQIAAMY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47328" behindDoc="0" locked="0" layoutInCell="1" allowOverlap="1" wp14:anchorId="31E3272D" wp14:editId="7262A669">
                <wp:simplePos x="0" y="0"/>
                <wp:positionH relativeFrom="column">
                  <wp:posOffset>2960370</wp:posOffset>
                </wp:positionH>
                <wp:positionV relativeFrom="paragraph">
                  <wp:posOffset>148065</wp:posOffset>
                </wp:positionV>
                <wp:extent cx="246380" cy="230505"/>
                <wp:effectExtent l="0" t="0" r="20320" b="17145"/>
                <wp:wrapNone/>
                <wp:docPr id="58" name="Rectangle 5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690587" id="Rectangle 58" o:spid="_x0000_s1026" style="position:absolute;margin-left:233.1pt;margin-top:11.65pt;width:19.4pt;height:18.15pt;z-index:251747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" filled="f" strokecolor="windowText" strokeweight="1pt"/>
            </w:pict>
          </mc:Fallback>
        </mc:AlternateContent>
      </w:r>
      <w:r w:rsidRPr="002251EC">
        <w:t>Other White</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63712" behindDoc="0" locked="0" layoutInCell="1" allowOverlap="1" wp14:anchorId="4D970BC5" wp14:editId="36AB678C">
                <wp:simplePos x="0" y="0"/>
                <wp:positionH relativeFrom="column">
                  <wp:posOffset>579120</wp:posOffset>
                </wp:positionH>
                <wp:positionV relativeFrom="paragraph">
                  <wp:posOffset>95885</wp:posOffset>
                </wp:positionV>
                <wp:extent cx="246380" cy="230505"/>
                <wp:effectExtent l="0" t="0" r="20320" b="17145"/>
                <wp:wrapNone/>
                <wp:docPr id="66" name="Rectangle 66"/>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B1E7F39" id="Rectangle 66" o:spid="_x0000_s1026" style="position:absolute;margin-left:45.6pt;margin-top:7.55pt;width:19.4pt;height:18.15pt;z-index:251763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sidRPr="002251EC">
        <w:t>White and Black Caribbean</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61664" behindDoc="0" locked="0" layoutInCell="1" allowOverlap="1" wp14:anchorId="68B03DAC" wp14:editId="4C3AEB31">
                <wp:simplePos x="0" y="0"/>
                <wp:positionH relativeFrom="column">
                  <wp:posOffset>577850</wp:posOffset>
                </wp:positionH>
                <wp:positionV relativeFrom="paragraph">
                  <wp:posOffset>99060</wp:posOffset>
                </wp:positionV>
                <wp:extent cx="246380" cy="230505"/>
                <wp:effectExtent l="0" t="0" r="20320" b="17145"/>
                <wp:wrapNone/>
                <wp:docPr id="65" name="Rectangle 65"/>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4F1233" id="Rectangle 65" o:spid="_x0000_s1026" style="position:absolute;margin-left:45.5pt;margin-top:7.8pt;width:19.4pt;height:18.15pt;z-index:251761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" filled="f" strokecolor="windowText" strokeweight="1pt"/>
            </w:pict>
          </mc:Fallback>
        </mc:AlternateContent>
      </w:r>
      <w:r>
        <w:rPr>
          <w:noProof/>
          <w:lang w:eastAsia="en-GB"/>
        </w:rPr>
        <mc:AlternateContent>
          <mc:Choice Requires="wps">
            <w:drawing>
              <wp:anchor distT="0" distB="0" distL="114300" distR="114300" simplePos="0" relativeHeight="251745280" behindDoc="0" locked="0" layoutInCell="1" allowOverlap="1" wp14:anchorId="0B5D8C5F" wp14:editId="1EDEDCA0">
                <wp:simplePos x="0" y="0"/>
                <wp:positionH relativeFrom="column">
                  <wp:posOffset>2959045</wp:posOffset>
                </wp:positionH>
                <wp:positionV relativeFrom="paragraph">
                  <wp:posOffset>14715</wp:posOffset>
                </wp:positionV>
                <wp:extent cx="246380" cy="230505"/>
                <wp:effectExtent l="0" t="0" r="20320" b="17145"/>
                <wp:wrapNone/>
                <wp:docPr id="57" name="Rectangle 57"/>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8D461E9" id="Rectangle 57" o:spid="_x0000_s1026" style="position:absolute;margin-left:233pt;margin-top:1.15pt;width:19.4pt;height:18.15pt;z-index:2517452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sidRPr="002251EC">
        <w:t>White and Black African</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59616" behindDoc="0" locked="0" layoutInCell="1" allowOverlap="1" wp14:anchorId="66C29DDF" wp14:editId="532F533F">
                <wp:simplePos x="0" y="0"/>
                <wp:positionH relativeFrom="column">
                  <wp:posOffset>576580</wp:posOffset>
                </wp:positionH>
                <wp:positionV relativeFrom="paragraph">
                  <wp:posOffset>110490</wp:posOffset>
                </wp:positionV>
                <wp:extent cx="246380" cy="230505"/>
                <wp:effectExtent l="0" t="0" r="20320" b="17145"/>
                <wp:wrapNone/>
                <wp:docPr id="64" name="Rectangle 6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8A3AFE2" id="Rectangle 64" o:spid="_x0000_s1026" style="position:absolute;margin-left:45.4pt;margin-top:8.7pt;width:19.4pt;height:18.15pt;z-index:251759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4hQv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" filled="f" strokecolor="windowText" strokeweight="1pt"/>
            </w:pict>
          </mc:Fallback>
        </mc:AlternateContent>
      </w:r>
      <w:r>
        <w:rPr>
          <w:noProof/>
          <w:lang w:eastAsia="en-GB"/>
        </w:rPr>
        <mc:AlternateContent>
          <mc:Choice Requires="wps">
            <w:drawing>
              <wp:anchor distT="0" distB="0" distL="114300" distR="114300" simplePos="0" relativeHeight="251743232" behindDoc="0" locked="0" layoutInCell="1" allowOverlap="1" wp14:anchorId="59996C8E" wp14:editId="6DE6672A">
                <wp:simplePos x="0" y="0"/>
                <wp:positionH relativeFrom="column">
                  <wp:posOffset>2957830</wp:posOffset>
                </wp:positionH>
                <wp:positionV relativeFrom="paragraph">
                  <wp:posOffset>9525</wp:posOffset>
                </wp:positionV>
                <wp:extent cx="246380" cy="230505"/>
                <wp:effectExtent l="0" t="0" r="20320" b="17145"/>
                <wp:wrapNone/>
                <wp:docPr id="56" name="Rectangle 56"/>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9C460D" id="Rectangle 56" o:spid="_x0000_s1026" style="position:absolute;margin-left:232.9pt;margin-top:.75pt;width:19.4pt;height:18.15pt;z-index:251743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t>White and Asian</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57568" behindDoc="0" locked="0" layoutInCell="1" allowOverlap="1" wp14:anchorId="3B109F75" wp14:editId="07C2263F">
                <wp:simplePos x="0" y="0"/>
                <wp:positionH relativeFrom="column">
                  <wp:posOffset>583565</wp:posOffset>
                </wp:positionH>
                <wp:positionV relativeFrom="paragraph">
                  <wp:posOffset>106045</wp:posOffset>
                </wp:positionV>
                <wp:extent cx="246380" cy="230505"/>
                <wp:effectExtent l="0" t="0" r="20320" b="17145"/>
                <wp:wrapNone/>
                <wp:docPr id="63" name="Rectangle 63"/>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B967EB" id="Rectangle 63" o:spid="_x0000_s1026" style="position:absolute;margin-left:45.95pt;margin-top:8.35pt;width:19.4pt;height:18.15pt;z-index:251757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39136" behindDoc="0" locked="0" layoutInCell="1" allowOverlap="1" wp14:anchorId="3E41F117" wp14:editId="02CACDA9">
                <wp:simplePos x="0" y="0"/>
                <wp:positionH relativeFrom="column">
                  <wp:posOffset>2954655</wp:posOffset>
                </wp:positionH>
                <wp:positionV relativeFrom="paragraph">
                  <wp:posOffset>27940</wp:posOffset>
                </wp:positionV>
                <wp:extent cx="246380" cy="230505"/>
                <wp:effectExtent l="0" t="0" r="20320" b="17145"/>
                <wp:wrapNone/>
                <wp:docPr id="54" name="Rectangle 54"/>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F818C1" id="Rectangle 54" o:spid="_x0000_s1026" style="position:absolute;margin-left:232.65pt;margin-top:2.2pt;width:19.4pt;height:18.15pt;z-index:251739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" filled="f" strokecolor="windowText" strokeweight="1pt"/>
            </w:pict>
          </mc:Fallback>
        </mc:AlternateContent>
      </w:r>
    </w:p>
    <w:p w:rsidR="002251EC" w:rsidRDefault="002251EC" w:rsidP="002251EC">
      <w:pPr>
        <w:pStyle w:val="NoSpacing"/>
        <w:ind w:left="720" w:firstLine="720"/>
      </w:pPr>
      <w:r w:rsidRPr="002251EC">
        <w:t>Other Mixed</w:t>
      </w:r>
    </w:p>
    <w:p w:rsidR="002251EC" w:rsidRDefault="002251EC" w:rsidP="002251EC">
      <w:pPr>
        <w:pStyle w:val="NoSpacing"/>
        <w:ind w:left="720" w:firstLine="720"/>
      </w:pPr>
      <w:r>
        <w:rPr>
          <w:noProof/>
          <w:lang w:eastAsia="en-GB"/>
        </w:rPr>
        <mc:AlternateContent>
          <mc:Choice Requires="wps">
            <w:drawing>
              <wp:anchor distT="0" distB="0" distL="114300" distR="114300" simplePos="0" relativeHeight="251755520" behindDoc="0" locked="0" layoutInCell="1" allowOverlap="1" wp14:anchorId="394078C1" wp14:editId="79654BF8">
                <wp:simplePos x="0" y="0"/>
                <wp:positionH relativeFrom="column">
                  <wp:posOffset>582295</wp:posOffset>
                </wp:positionH>
                <wp:positionV relativeFrom="paragraph">
                  <wp:posOffset>125095</wp:posOffset>
                </wp:positionV>
                <wp:extent cx="246380" cy="230505"/>
                <wp:effectExtent l="0" t="0" r="20320" b="17145"/>
                <wp:wrapNone/>
                <wp:docPr id="62" name="Rectangle 62"/>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F24923" id="Rectangle 62" o:spid="_x0000_s1026" style="position:absolute;margin-left:45.85pt;margin-top:9.85pt;width:19.4pt;height:18.15pt;z-index:251755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" filled="f" strokecolor="windowText" strokeweight="1pt"/>
            </w:pict>
          </mc:Fallback>
        </mc:AlternateContent>
      </w:r>
      <w:r>
        <w:rPr>
          <w:noProof/>
          <w:lang w:eastAsia="en-GB"/>
        </w:rPr>
        <mc:AlternateContent>
          <mc:Choice Requires="wps">
            <w:drawing>
              <wp:anchor distT="0" distB="0" distL="114300" distR="114300" simplePos="0" relativeHeight="251741184" behindDoc="0" locked="0" layoutInCell="1" allowOverlap="1" wp14:anchorId="3E20615B" wp14:editId="7B43A810">
                <wp:simplePos x="0" y="0"/>
                <wp:positionH relativeFrom="column">
                  <wp:posOffset>2955925</wp:posOffset>
                </wp:positionH>
                <wp:positionV relativeFrom="paragraph">
                  <wp:posOffset>17780</wp:posOffset>
                </wp:positionV>
                <wp:extent cx="246380" cy="230505"/>
                <wp:effectExtent l="0" t="0" r="20320" b="17145"/>
                <wp:wrapNone/>
                <wp:docPr id="55" name="Rectangle 55"/>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9147554" id="Rectangle 55" o:spid="_x0000_s1026" style="position:absolute;margin-left:232.75pt;margin-top:1.4pt;width:19.4pt;height:18.15pt;z-index:251741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" filled="f" strokecolor="windowText" strokeweight="1pt"/>
            </w:pict>
          </mc:Fallback>
        </mc:AlternateContent>
      </w:r>
    </w:p>
    <w:p w:rsidR="002251EC" w:rsidRDefault="002251EC" w:rsidP="002251EC">
      <w:pPr>
        <w:pStyle w:val="NoSpacing"/>
        <w:ind w:left="720" w:firstLine="720"/>
      </w:pPr>
      <w:r>
        <w:t>Other (Specify Below)</w:t>
      </w:r>
    </w:p>
    <w:p w:rsidR="001F2C9C" w:rsidRDefault="001F2C9C" w:rsidP="00AA64ED">
      <w:pPr>
        <w:pStyle w:val="NoSpacing"/>
      </w:pPr>
    </w:p>
    <w:p w:rsidR="00AA64ED" w:rsidRDefault="00AA64ED" w:rsidP="00AA64ED">
      <w:pPr>
        <w:pStyle w:val="NoSpacing"/>
      </w:pPr>
    </w:p>
    <w:p w:rsidR="00734B4B" w:rsidRDefault="00734B4B" w:rsidP="005906C2">
      <w:pPr>
        <w:pStyle w:val="NoSpacing"/>
        <w:numPr>
          <w:ilvl w:val="0"/>
          <w:numId w:val="13"/>
        </w:numPr>
      </w:pPr>
      <w:r>
        <w:t>If other, please enter details in the space below</w:t>
      </w:r>
    </w:p>
    <w:p w:rsidR="00734B4B" w:rsidRDefault="00734B4B" w:rsidP="00734B4B">
      <w:pPr>
        <w:pStyle w:val="NoSpacing"/>
        <w:ind w:left="720"/>
      </w:pPr>
    </w:p>
    <w:p w:rsidR="0088627A" w:rsidRDefault="0088627A" w:rsidP="0088627A">
      <w:pPr>
        <w:pStyle w:val="NoSpacing"/>
      </w:pPr>
    </w:p>
    <w:p w:rsidR="0088627A" w:rsidRDefault="0088627A" w:rsidP="0088627A">
      <w:pPr>
        <w:pStyle w:val="NoSpacing"/>
        <w:pBdr>
          <w:top w:val="single" w:sz="12" w:space="1" w:color="auto"/>
          <w:bottom w:val="single" w:sz="12" w:space="1" w:color="auto"/>
        </w:pBdr>
        <w:ind w:left="720"/>
      </w:pPr>
    </w:p>
    <w:p w:rsidR="0088627A" w:rsidRDefault="0088627A" w:rsidP="0088627A">
      <w:pPr>
        <w:pStyle w:val="NoSpacing"/>
        <w:pBdr>
          <w:top w:val="single" w:sz="12" w:space="1" w:color="auto"/>
          <w:bottom w:val="single" w:sz="12" w:space="1" w:color="auto"/>
        </w:pBdr>
        <w:ind w:left="720"/>
      </w:pPr>
    </w:p>
    <w:p w:rsidR="0088627A" w:rsidRDefault="0088627A" w:rsidP="0088627A">
      <w:pPr>
        <w:pStyle w:val="NoSpacing"/>
        <w:ind w:left="360"/>
      </w:pPr>
    </w:p>
    <w:p w:rsidR="0088627A" w:rsidRDefault="0088627A" w:rsidP="0088627A">
      <w:pPr>
        <w:pStyle w:val="NoSpacing"/>
      </w:pPr>
      <w:r>
        <w:tab/>
        <w:t>___________________________________________________________________</w:t>
      </w:r>
    </w:p>
    <w:p w:rsidR="0088627A" w:rsidRDefault="0088627A" w:rsidP="0088627A">
      <w:pPr>
        <w:pStyle w:val="NoSpacing"/>
      </w:pPr>
    </w:p>
    <w:p w:rsidR="0088627A" w:rsidRDefault="0088627A" w:rsidP="0088627A">
      <w:pPr>
        <w:pStyle w:val="NoSpacing"/>
      </w:pPr>
      <w:r>
        <w:tab/>
        <w:t>___________________________________________________________________</w:t>
      </w:r>
    </w:p>
    <w:p w:rsidR="0088627A" w:rsidRDefault="0088627A" w:rsidP="0088627A">
      <w:pPr>
        <w:pStyle w:val="NoSpacing"/>
      </w:pPr>
    </w:p>
    <w:p w:rsidR="0088627A" w:rsidRDefault="0088627A" w:rsidP="0088627A">
      <w:pPr>
        <w:pStyle w:val="NoSpacing"/>
      </w:pPr>
      <w:r>
        <w:tab/>
        <w:t>___________________________________________________________________</w:t>
      </w:r>
    </w:p>
    <w:p w:rsidR="0088627A" w:rsidRDefault="0088627A" w:rsidP="00734B4B">
      <w:pPr>
        <w:pStyle w:val="NoSpacing"/>
        <w:ind w:left="720"/>
      </w:pPr>
    </w:p>
    <w:p w:rsidR="00734B4B" w:rsidRDefault="00734B4B" w:rsidP="00734B4B">
      <w:pPr>
        <w:pStyle w:val="NoSpacing"/>
      </w:pPr>
    </w:p>
    <w:p w:rsidR="007A1BB9" w:rsidRDefault="00734B4B" w:rsidP="005906C2">
      <w:pPr>
        <w:pStyle w:val="NoSpacing"/>
        <w:numPr>
          <w:ilvl w:val="0"/>
          <w:numId w:val="13"/>
        </w:numPr>
      </w:pPr>
      <w:r>
        <w:t>Do you consider yourself to have a disability or life limiting illness?</w:t>
      </w:r>
      <w:r w:rsidR="007A1BB9" w:rsidRPr="007A1BB9">
        <w:t xml:space="preserve"> </w:t>
      </w:r>
    </w:p>
    <w:p w:rsidR="007A1BB9" w:rsidRDefault="007A1BB9" w:rsidP="007A1BB9">
      <w:pPr>
        <w:pStyle w:val="NoSpacing"/>
        <w:tabs>
          <w:tab w:val="left" w:pos="3669"/>
        </w:tabs>
        <w:ind w:left="1080" w:firstLine="360"/>
      </w:pPr>
      <w:r>
        <w:rPr>
          <w:noProof/>
          <w:lang w:eastAsia="en-GB"/>
        </w:rPr>
        <mc:AlternateContent>
          <mc:Choice Requires="wps">
            <w:drawing>
              <wp:anchor distT="0" distB="0" distL="114300" distR="114300" simplePos="0" relativeHeight="251769856" behindDoc="0" locked="0" layoutInCell="1" allowOverlap="1" wp14:anchorId="02E702D2" wp14:editId="7363EBD5">
                <wp:simplePos x="0" y="0"/>
                <wp:positionH relativeFrom="column">
                  <wp:posOffset>1766570</wp:posOffset>
                </wp:positionH>
                <wp:positionV relativeFrom="paragraph">
                  <wp:posOffset>81280</wp:posOffset>
                </wp:positionV>
                <wp:extent cx="246380" cy="230505"/>
                <wp:effectExtent l="0" t="0" r="20320" b="17145"/>
                <wp:wrapNone/>
                <wp:docPr id="68" name="Rectangle 68"/>
                <wp:cNvGraphicFramePr/>
                <a:graphic xmlns:a="http://schemas.openxmlformats.org/drawingml/2006/main">
                  <a:graphicData uri="http://schemas.microsoft.com/office/word/2010/wordprocessingShape">
                    <wps:wsp>
                      <wps:cNvSpPr/>
                      <wps:spPr>
                        <a:xfrm>
                          <a:off x="0" y="0"/>
                          <a:ext cx="246380" cy="2305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3E2114D" id="Rectangle 68" o:spid="_x0000_s1026" style="position:absolute;margin-left:139.1pt;margin-top:6.4pt;width:19.4pt;height:18.15pt;z-index:251769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" filled="f" strokecolor="windowText" strokeweight="1pt"/>
            </w:pict>
          </mc:Fallback>
        </mc:AlternateContent>
      </w:r>
      <w:r>
        <w:tab/>
      </w:r>
    </w:p>
    <w:p w:rsidR="007A1BB9" w:rsidRDefault="007A1BB9" w:rsidP="007A1BB9">
      <w:pPr>
        <w:pStyle w:val="NoSpacing"/>
        <w:tabs>
          <w:tab w:val="left" w:pos="3669"/>
        </w:tabs>
        <w:ind w:left="1080"/>
      </w:pPr>
      <w:r w:rsidRPr="00947435">
        <w:t>Yes</w:t>
      </w:r>
      <w:r>
        <w:tab/>
      </w:r>
      <w:r>
        <w:tab/>
      </w:r>
    </w:p>
    <w:p w:rsidR="007A1BB9" w:rsidRDefault="007A1BB9" w:rsidP="007A1BB9">
      <w:pPr>
        <w:pStyle w:val="NoSpacing"/>
        <w:ind w:left="360" w:firstLine="360"/>
      </w:pPr>
      <w:r>
        <w:rPr>
          <w:noProof/>
          <w:lang w:eastAsia="en-GB"/>
        </w:rPr>
        <w:lastRenderedPageBreak/>
        <mc:AlternateContent>
          <mc:Choice Requires="wps">
            <w:drawing>
              <wp:anchor distT="0" distB="0" distL="114300" distR="114300" simplePos="0" relativeHeight="251767808" behindDoc="0" locked="0" layoutInCell="1" allowOverlap="1" wp14:anchorId="5B5B3767" wp14:editId="55693FE9">
                <wp:simplePos x="0" y="0"/>
                <wp:positionH relativeFrom="column">
                  <wp:posOffset>1765356</wp:posOffset>
                </wp:positionH>
                <wp:positionV relativeFrom="paragraph">
                  <wp:posOffset>93014</wp:posOffset>
                </wp:positionV>
                <wp:extent cx="246491" cy="230588"/>
                <wp:effectExtent l="0" t="0" r="20320" b="17145"/>
                <wp:wrapNone/>
                <wp:docPr id="69" name="Rectangle 69"/>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667496" id="Rectangle 69" o:spid="_x0000_s1026" style="position:absolute;margin-left:139pt;margin-top:7.3pt;width:19.4pt;height:18.15pt;z-index:251767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S9lZg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" filled="f" strokecolor="windowText" strokeweight="1pt"/>
            </w:pict>
          </mc:Fallback>
        </mc:AlternateContent>
      </w:r>
    </w:p>
    <w:p w:rsidR="007A1BB9" w:rsidRDefault="007A1BB9" w:rsidP="007A1BB9">
      <w:pPr>
        <w:pStyle w:val="NoSpacing"/>
        <w:ind w:left="720" w:firstLine="360"/>
      </w:pPr>
      <w:r w:rsidRPr="00947435">
        <w:t>No</w:t>
      </w:r>
    </w:p>
    <w:p w:rsidR="007A1BB9" w:rsidRDefault="007A1BB9" w:rsidP="007A1BB9">
      <w:pPr>
        <w:pStyle w:val="NoSpacing"/>
        <w:ind w:left="360" w:firstLine="360"/>
      </w:pPr>
      <w:r>
        <w:rPr>
          <w:noProof/>
          <w:lang w:eastAsia="en-GB"/>
        </w:rPr>
        <mc:AlternateContent>
          <mc:Choice Requires="wps">
            <w:drawing>
              <wp:anchor distT="0" distB="0" distL="114300" distR="114300" simplePos="0" relativeHeight="251768832" behindDoc="0" locked="0" layoutInCell="1" allowOverlap="1" wp14:anchorId="41C5B126" wp14:editId="5829E109">
                <wp:simplePos x="0" y="0"/>
                <wp:positionH relativeFrom="column">
                  <wp:posOffset>1766681</wp:posOffset>
                </wp:positionH>
                <wp:positionV relativeFrom="paragraph">
                  <wp:posOffset>91081</wp:posOffset>
                </wp:positionV>
                <wp:extent cx="246491" cy="230588"/>
                <wp:effectExtent l="0" t="0" r="20320" b="17145"/>
                <wp:wrapNone/>
                <wp:docPr id="70" name="Rectangle 70"/>
                <wp:cNvGraphicFramePr/>
                <a:graphic xmlns:a="http://schemas.openxmlformats.org/drawingml/2006/main">
                  <a:graphicData uri="http://schemas.microsoft.com/office/word/2010/wordprocessingShape">
                    <wps:wsp>
                      <wps:cNvSpPr/>
                      <wps:spPr>
                        <a:xfrm>
                          <a:off x="0" y="0"/>
                          <a:ext cx="246491" cy="23058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110082" id="Rectangle 70" o:spid="_x0000_s1026" style="position:absolute;margin-left:139.1pt;margin-top:7.15pt;width:19.4pt;height:18.15pt;z-index:251768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" filled="f" strokecolor="windowText" strokeweight="1pt"/>
            </w:pict>
          </mc:Fallback>
        </mc:AlternateContent>
      </w:r>
    </w:p>
    <w:p w:rsidR="007A1BB9" w:rsidRDefault="007A1BB9" w:rsidP="007A1BB9">
      <w:pPr>
        <w:pStyle w:val="NoSpacing"/>
        <w:ind w:left="720" w:firstLine="360"/>
      </w:pPr>
      <w:r>
        <w:t>Prefer not to say</w:t>
      </w:r>
    </w:p>
    <w:p w:rsidR="00734B4B" w:rsidRDefault="00734B4B" w:rsidP="007A1BB9">
      <w:pPr>
        <w:pStyle w:val="NoSpacing"/>
      </w:pPr>
    </w:p>
    <w:p w:rsidR="007A1BB9" w:rsidRDefault="007A1BB9" w:rsidP="007A1BB9">
      <w:pPr>
        <w:pStyle w:val="NoSpacing"/>
        <w:ind w:left="720"/>
      </w:pPr>
    </w:p>
    <w:p w:rsidR="007A1BB9" w:rsidRDefault="007A1BB9" w:rsidP="007A1BB9">
      <w:pPr>
        <w:pStyle w:val="NoSpacing"/>
      </w:pPr>
    </w:p>
    <w:sectPr w:rsidR="007A1BB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1E2D" w:rsidRDefault="00291E2D" w:rsidP="00291E2D">
      <w:pPr>
        <w:spacing w:after="0" w:line="240" w:lineRule="auto"/>
      </w:pPr>
      <w:r>
        <w:separator/>
      </w:r>
    </w:p>
  </w:endnote>
  <w:endnote w:type="continuationSeparator" w:id="0">
    <w:p w:rsidR="00291E2D" w:rsidRDefault="00291E2D" w:rsidP="00291E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E2D" w:rsidRDefault="00291E2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E2D" w:rsidRDefault="00291E2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E2D" w:rsidRDefault="00291E2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1E2D" w:rsidRDefault="00291E2D" w:rsidP="00291E2D">
      <w:pPr>
        <w:spacing w:after="0" w:line="240" w:lineRule="auto"/>
      </w:pPr>
      <w:r>
        <w:separator/>
      </w:r>
    </w:p>
  </w:footnote>
  <w:footnote w:type="continuationSeparator" w:id="0">
    <w:p w:rsidR="00291E2D" w:rsidRDefault="00291E2D" w:rsidP="00291E2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E2D" w:rsidRDefault="00291E2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E2D" w:rsidRPr="00291E2D" w:rsidRDefault="00291E2D">
    <w:pPr>
      <w:pStyle w:val="Header"/>
      <w:rPr>
        <w:sz w:val="48"/>
        <w:szCs w:val="48"/>
      </w:rPr>
    </w:pPr>
    <w:r>
      <w:rPr>
        <w:sz w:val="48"/>
        <w:szCs w:val="48"/>
      </w:rPr>
      <w:tab/>
    </w:r>
    <w:r>
      <w:rPr>
        <w:sz w:val="48"/>
        <w:szCs w:val="48"/>
      </w:rPr>
      <w:tab/>
    </w:r>
    <w:bookmarkStart w:id="0" w:name="_GoBack"/>
    <w:bookmarkEnd w:id="0"/>
    <w:r w:rsidRPr="00291E2D">
      <w:rPr>
        <w:sz w:val="48"/>
        <w:szCs w:val="48"/>
      </w:rPr>
      <w:t>Appendix 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1E2D" w:rsidRDefault="00291E2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E0949"/>
    <w:multiLevelType w:val="hybridMultilevel"/>
    <w:tmpl w:val="3B8486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B6153"/>
    <w:multiLevelType w:val="hybridMultilevel"/>
    <w:tmpl w:val="0B3C56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7880E02"/>
    <w:multiLevelType w:val="hybridMultilevel"/>
    <w:tmpl w:val="5058A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397331"/>
    <w:multiLevelType w:val="hybridMultilevel"/>
    <w:tmpl w:val="020AB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6B6294"/>
    <w:multiLevelType w:val="hybridMultilevel"/>
    <w:tmpl w:val="35D0C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5E1207"/>
    <w:multiLevelType w:val="hybridMultilevel"/>
    <w:tmpl w:val="A4189E9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1104464"/>
    <w:multiLevelType w:val="hybridMultilevel"/>
    <w:tmpl w:val="F1EC99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18E22AC"/>
    <w:multiLevelType w:val="hybridMultilevel"/>
    <w:tmpl w:val="C3BC8532"/>
    <w:lvl w:ilvl="0" w:tplc="0809000D">
      <w:start w:val="1"/>
      <w:numFmt w:val="bullet"/>
      <w:lvlText w:val=""/>
      <w:lvlJc w:val="left"/>
      <w:pPr>
        <w:ind w:left="720" w:hanging="360"/>
      </w:pPr>
      <w:rPr>
        <w:rFonts w:ascii="Wingdings" w:hAnsi="Wingdings"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BE60088"/>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1145A4"/>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DAB6780"/>
    <w:multiLevelType w:val="hybridMultilevel"/>
    <w:tmpl w:val="A88EDD36"/>
    <w:lvl w:ilvl="0" w:tplc="F8A43AE4">
      <w:start w:val="4"/>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1E0D108E"/>
    <w:multiLevelType w:val="hybridMultilevel"/>
    <w:tmpl w:val="F6C8F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E5561AA"/>
    <w:multiLevelType w:val="hybridMultilevel"/>
    <w:tmpl w:val="11A06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0D53857"/>
    <w:multiLevelType w:val="hybridMultilevel"/>
    <w:tmpl w:val="E6D41A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3C566E7"/>
    <w:multiLevelType w:val="hybridMultilevel"/>
    <w:tmpl w:val="AE8EF34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23CE59F8"/>
    <w:multiLevelType w:val="hybridMultilevel"/>
    <w:tmpl w:val="9698C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CF2705"/>
    <w:multiLevelType w:val="hybridMultilevel"/>
    <w:tmpl w:val="C6CADB10"/>
    <w:lvl w:ilvl="0" w:tplc="A0D23CE6">
      <w:start w:val="1"/>
      <w:numFmt w:val="decimal"/>
      <w:lvlText w:val="%1."/>
      <w:lvlJc w:val="left"/>
      <w:pPr>
        <w:ind w:left="720" w:hanging="360"/>
      </w:pPr>
      <w:rPr>
        <w:rFonts w:ascii="Arial"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B192023"/>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E0C3420"/>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02403D1"/>
    <w:multiLevelType w:val="hybridMultilevel"/>
    <w:tmpl w:val="7C5AE9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1275143"/>
    <w:multiLevelType w:val="hybridMultilevel"/>
    <w:tmpl w:val="20C47A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5280840"/>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6ED2A78"/>
    <w:multiLevelType w:val="hybridMultilevel"/>
    <w:tmpl w:val="02EEA0BA"/>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4" w15:restartNumberingAfterBreak="0">
    <w:nsid w:val="482B5319"/>
    <w:multiLevelType w:val="hybridMultilevel"/>
    <w:tmpl w:val="61882F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84700D6"/>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CAC2707"/>
    <w:multiLevelType w:val="hybridMultilevel"/>
    <w:tmpl w:val="DE6A2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8D0F93"/>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5B53E2D"/>
    <w:multiLevelType w:val="hybridMultilevel"/>
    <w:tmpl w:val="FB28C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4B766B"/>
    <w:multiLevelType w:val="hybridMultilevel"/>
    <w:tmpl w:val="91D4F9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8F860E6"/>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96F4EA2"/>
    <w:multiLevelType w:val="hybridMultilevel"/>
    <w:tmpl w:val="E38296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AF25178"/>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19B3054"/>
    <w:multiLevelType w:val="hybridMultilevel"/>
    <w:tmpl w:val="6B344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EF496A"/>
    <w:multiLevelType w:val="hybridMultilevel"/>
    <w:tmpl w:val="79843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F207568"/>
    <w:multiLevelType w:val="hybridMultilevel"/>
    <w:tmpl w:val="EB84A8D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6" w15:restartNumberingAfterBreak="0">
    <w:nsid w:val="7231119E"/>
    <w:multiLevelType w:val="hybridMultilevel"/>
    <w:tmpl w:val="FF3C5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38A52CC"/>
    <w:multiLevelType w:val="hybridMultilevel"/>
    <w:tmpl w:val="23167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7246E65"/>
    <w:multiLevelType w:val="hybridMultilevel"/>
    <w:tmpl w:val="D01EA8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15:restartNumberingAfterBreak="0">
    <w:nsid w:val="77280B74"/>
    <w:multiLevelType w:val="hybridMultilevel"/>
    <w:tmpl w:val="7C5AE9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9080101"/>
    <w:multiLevelType w:val="hybridMultilevel"/>
    <w:tmpl w:val="19702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2" w15:restartNumberingAfterBreak="0">
    <w:nsid w:val="7C077D45"/>
    <w:multiLevelType w:val="hybridMultilevel"/>
    <w:tmpl w:val="31A4D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061B42"/>
    <w:multiLevelType w:val="hybridMultilevel"/>
    <w:tmpl w:val="20C47A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DA02F55"/>
    <w:multiLevelType w:val="hybridMultilevel"/>
    <w:tmpl w:val="F79CE8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E59033F"/>
    <w:multiLevelType w:val="hybridMultilevel"/>
    <w:tmpl w:val="A88EDD36"/>
    <w:lvl w:ilvl="0" w:tplc="F8A43AE4">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1"/>
  </w:num>
  <w:num w:numId="3">
    <w:abstractNumId w:val="4"/>
  </w:num>
  <w:num w:numId="4">
    <w:abstractNumId w:val="12"/>
  </w:num>
  <w:num w:numId="5">
    <w:abstractNumId w:val="29"/>
  </w:num>
  <w:num w:numId="6">
    <w:abstractNumId w:val="5"/>
  </w:num>
  <w:num w:numId="7">
    <w:abstractNumId w:val="42"/>
  </w:num>
  <w:num w:numId="8">
    <w:abstractNumId w:val="33"/>
  </w:num>
  <w:num w:numId="9">
    <w:abstractNumId w:val="24"/>
  </w:num>
  <w:num w:numId="10">
    <w:abstractNumId w:val="14"/>
  </w:num>
  <w:num w:numId="11">
    <w:abstractNumId w:val="40"/>
  </w:num>
  <w:num w:numId="12">
    <w:abstractNumId w:val="28"/>
  </w:num>
  <w:num w:numId="13">
    <w:abstractNumId w:val="17"/>
  </w:num>
  <w:num w:numId="14">
    <w:abstractNumId w:val="0"/>
  </w:num>
  <w:num w:numId="15">
    <w:abstractNumId w:val="3"/>
  </w:num>
  <w:num w:numId="16">
    <w:abstractNumId w:val="36"/>
  </w:num>
  <w:num w:numId="17">
    <w:abstractNumId w:val="26"/>
  </w:num>
  <w:num w:numId="18">
    <w:abstractNumId w:val="34"/>
  </w:num>
  <w:num w:numId="19">
    <w:abstractNumId w:val="21"/>
  </w:num>
  <w:num w:numId="20">
    <w:abstractNumId w:val="27"/>
  </w:num>
  <w:num w:numId="21">
    <w:abstractNumId w:val="25"/>
  </w:num>
  <w:num w:numId="22">
    <w:abstractNumId w:val="30"/>
  </w:num>
  <w:num w:numId="23">
    <w:abstractNumId w:val="9"/>
  </w:num>
  <w:num w:numId="24">
    <w:abstractNumId w:val="10"/>
  </w:num>
  <w:num w:numId="25">
    <w:abstractNumId w:val="45"/>
  </w:num>
  <w:num w:numId="26">
    <w:abstractNumId w:val="19"/>
  </w:num>
  <w:num w:numId="27">
    <w:abstractNumId w:val="11"/>
  </w:num>
  <w:num w:numId="28">
    <w:abstractNumId w:val="22"/>
  </w:num>
  <w:num w:numId="29">
    <w:abstractNumId w:val="32"/>
  </w:num>
  <w:num w:numId="30">
    <w:abstractNumId w:val="18"/>
  </w:num>
  <w:num w:numId="31">
    <w:abstractNumId w:val="43"/>
  </w:num>
  <w:num w:numId="32">
    <w:abstractNumId w:val="31"/>
  </w:num>
  <w:num w:numId="33">
    <w:abstractNumId w:val="6"/>
  </w:num>
  <w:num w:numId="34">
    <w:abstractNumId w:val="13"/>
  </w:num>
  <w:num w:numId="35">
    <w:abstractNumId w:val="37"/>
  </w:num>
  <w:num w:numId="36">
    <w:abstractNumId w:val="20"/>
  </w:num>
  <w:num w:numId="37">
    <w:abstractNumId w:val="38"/>
  </w:num>
  <w:num w:numId="38">
    <w:abstractNumId w:val="44"/>
  </w:num>
  <w:num w:numId="39">
    <w:abstractNumId w:val="2"/>
  </w:num>
  <w:num w:numId="40">
    <w:abstractNumId w:val="41"/>
    <w:lvlOverride w:ilvl="0">
      <w:lvl w:ilvl="0">
        <w:start w:val="1"/>
        <w:numFmt w:val="decimal"/>
        <w:lvlText w:val="%1."/>
        <w:lvlJc w:val="left"/>
        <w:pPr>
          <w:ind w:left="360" w:hanging="360"/>
        </w:pPr>
        <w:rPr>
          <w:rFonts w:ascii="Arial" w:hAnsi="Arial"/>
          <w:b w:val="0"/>
          <w:color w:val="000000"/>
          <w:sz w:val="24"/>
        </w:rPr>
      </w:lvl>
    </w:lvlOverride>
  </w:num>
  <w:num w:numId="41">
    <w:abstractNumId w:val="23"/>
  </w:num>
  <w:num w:numId="4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9"/>
  </w:num>
  <w:num w:numId="45">
    <w:abstractNumId w:val="7"/>
  </w:num>
  <w:num w:numId="4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837"/>
    <w:rsid w:val="0000549A"/>
    <w:rsid w:val="00010125"/>
    <w:rsid w:val="000215A8"/>
    <w:rsid w:val="000534E2"/>
    <w:rsid w:val="0005595F"/>
    <w:rsid w:val="000645DF"/>
    <w:rsid w:val="000B436F"/>
    <w:rsid w:val="000D7266"/>
    <w:rsid w:val="000F376D"/>
    <w:rsid w:val="000F69CD"/>
    <w:rsid w:val="0010303F"/>
    <w:rsid w:val="00127DAC"/>
    <w:rsid w:val="00132B6E"/>
    <w:rsid w:val="001452C6"/>
    <w:rsid w:val="0015783F"/>
    <w:rsid w:val="001709DD"/>
    <w:rsid w:val="00193C6F"/>
    <w:rsid w:val="001D765A"/>
    <w:rsid w:val="001F2C9C"/>
    <w:rsid w:val="00206A9E"/>
    <w:rsid w:val="002251EC"/>
    <w:rsid w:val="00291E2D"/>
    <w:rsid w:val="002A1620"/>
    <w:rsid w:val="002B4366"/>
    <w:rsid w:val="002B5E31"/>
    <w:rsid w:val="002D06A3"/>
    <w:rsid w:val="002D072F"/>
    <w:rsid w:val="002E3ECD"/>
    <w:rsid w:val="002E51DC"/>
    <w:rsid w:val="003460D5"/>
    <w:rsid w:val="00347D01"/>
    <w:rsid w:val="00387ADF"/>
    <w:rsid w:val="00391789"/>
    <w:rsid w:val="00394FBF"/>
    <w:rsid w:val="004065BC"/>
    <w:rsid w:val="0042386D"/>
    <w:rsid w:val="00450837"/>
    <w:rsid w:val="0047033C"/>
    <w:rsid w:val="004A1D8E"/>
    <w:rsid w:val="004A3CCF"/>
    <w:rsid w:val="004F583A"/>
    <w:rsid w:val="00552FFF"/>
    <w:rsid w:val="00564514"/>
    <w:rsid w:val="005906C2"/>
    <w:rsid w:val="005E286F"/>
    <w:rsid w:val="006210A6"/>
    <w:rsid w:val="006726EE"/>
    <w:rsid w:val="00684BE5"/>
    <w:rsid w:val="006A1F95"/>
    <w:rsid w:val="006E1791"/>
    <w:rsid w:val="006F2466"/>
    <w:rsid w:val="006F4F13"/>
    <w:rsid w:val="00734B4B"/>
    <w:rsid w:val="0075292F"/>
    <w:rsid w:val="00760325"/>
    <w:rsid w:val="00763B9C"/>
    <w:rsid w:val="00773360"/>
    <w:rsid w:val="00796B55"/>
    <w:rsid w:val="007A1BB9"/>
    <w:rsid w:val="007B243A"/>
    <w:rsid w:val="00803790"/>
    <w:rsid w:val="008304B4"/>
    <w:rsid w:val="0084691B"/>
    <w:rsid w:val="00876AA2"/>
    <w:rsid w:val="0088627A"/>
    <w:rsid w:val="00894C1D"/>
    <w:rsid w:val="008F1219"/>
    <w:rsid w:val="008F197C"/>
    <w:rsid w:val="00916E70"/>
    <w:rsid w:val="00923F8A"/>
    <w:rsid w:val="00932BC1"/>
    <w:rsid w:val="00947435"/>
    <w:rsid w:val="009A5E04"/>
    <w:rsid w:val="009F780E"/>
    <w:rsid w:val="00A13919"/>
    <w:rsid w:val="00A432BA"/>
    <w:rsid w:val="00A46D4C"/>
    <w:rsid w:val="00A50E5E"/>
    <w:rsid w:val="00A53270"/>
    <w:rsid w:val="00A605E7"/>
    <w:rsid w:val="00A72A29"/>
    <w:rsid w:val="00AA511F"/>
    <w:rsid w:val="00AA64ED"/>
    <w:rsid w:val="00AA7700"/>
    <w:rsid w:val="00AC0F05"/>
    <w:rsid w:val="00AE5F77"/>
    <w:rsid w:val="00B1514B"/>
    <w:rsid w:val="00B16E25"/>
    <w:rsid w:val="00B22C7F"/>
    <w:rsid w:val="00B50472"/>
    <w:rsid w:val="00B967C8"/>
    <w:rsid w:val="00C3154A"/>
    <w:rsid w:val="00C45056"/>
    <w:rsid w:val="00C92751"/>
    <w:rsid w:val="00C97C93"/>
    <w:rsid w:val="00D35EE0"/>
    <w:rsid w:val="00D76B00"/>
    <w:rsid w:val="00D8547E"/>
    <w:rsid w:val="00D94E64"/>
    <w:rsid w:val="00DA6889"/>
    <w:rsid w:val="00DC416F"/>
    <w:rsid w:val="00DC5236"/>
    <w:rsid w:val="00DD595C"/>
    <w:rsid w:val="00DE0F8C"/>
    <w:rsid w:val="00DF0842"/>
    <w:rsid w:val="00E46C42"/>
    <w:rsid w:val="00E75749"/>
    <w:rsid w:val="00E9624F"/>
    <w:rsid w:val="00ED7D70"/>
    <w:rsid w:val="00F422D2"/>
    <w:rsid w:val="00F5092A"/>
    <w:rsid w:val="00F82F9A"/>
    <w:rsid w:val="00FC1DE6"/>
    <w:rsid w:val="00FC468E"/>
    <w:rsid w:val="00FE6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944DE7-AACA-42F6-A1A4-40071EE179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03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76B00"/>
    <w:pPr>
      <w:spacing w:after="0" w:line="240" w:lineRule="auto"/>
    </w:pPr>
  </w:style>
  <w:style w:type="table" w:styleId="TableGrid">
    <w:name w:val="Table Grid"/>
    <w:basedOn w:val="TableNormal"/>
    <w:uiPriority w:val="59"/>
    <w:rsid w:val="00A432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B22C7F"/>
    <w:pPr>
      <w:ind w:left="720"/>
      <w:contextualSpacing/>
    </w:pPr>
  </w:style>
  <w:style w:type="character" w:styleId="CommentReference">
    <w:name w:val="annotation reference"/>
    <w:basedOn w:val="DefaultParagraphFont"/>
    <w:uiPriority w:val="99"/>
    <w:semiHidden/>
    <w:unhideWhenUsed/>
    <w:rsid w:val="002D072F"/>
    <w:rPr>
      <w:sz w:val="16"/>
      <w:szCs w:val="16"/>
    </w:rPr>
  </w:style>
  <w:style w:type="paragraph" w:styleId="CommentText">
    <w:name w:val="annotation text"/>
    <w:basedOn w:val="Normal"/>
    <w:link w:val="CommentTextChar"/>
    <w:uiPriority w:val="99"/>
    <w:semiHidden/>
    <w:unhideWhenUsed/>
    <w:rsid w:val="002D072F"/>
    <w:pPr>
      <w:spacing w:line="240" w:lineRule="auto"/>
    </w:pPr>
    <w:rPr>
      <w:sz w:val="20"/>
      <w:szCs w:val="20"/>
    </w:rPr>
  </w:style>
  <w:style w:type="character" w:customStyle="1" w:styleId="CommentTextChar">
    <w:name w:val="Comment Text Char"/>
    <w:basedOn w:val="DefaultParagraphFont"/>
    <w:link w:val="CommentText"/>
    <w:uiPriority w:val="99"/>
    <w:semiHidden/>
    <w:rsid w:val="002D072F"/>
    <w:rPr>
      <w:sz w:val="20"/>
      <w:szCs w:val="20"/>
    </w:rPr>
  </w:style>
  <w:style w:type="paragraph" w:styleId="CommentSubject">
    <w:name w:val="annotation subject"/>
    <w:basedOn w:val="CommentText"/>
    <w:next w:val="CommentText"/>
    <w:link w:val="CommentSubjectChar"/>
    <w:uiPriority w:val="99"/>
    <w:semiHidden/>
    <w:unhideWhenUsed/>
    <w:rsid w:val="002D072F"/>
    <w:rPr>
      <w:b/>
      <w:bCs/>
    </w:rPr>
  </w:style>
  <w:style w:type="character" w:customStyle="1" w:styleId="CommentSubjectChar">
    <w:name w:val="Comment Subject Char"/>
    <w:basedOn w:val="CommentTextChar"/>
    <w:link w:val="CommentSubject"/>
    <w:uiPriority w:val="99"/>
    <w:semiHidden/>
    <w:rsid w:val="002D072F"/>
    <w:rPr>
      <w:b/>
      <w:bCs/>
      <w:sz w:val="20"/>
      <w:szCs w:val="20"/>
    </w:rPr>
  </w:style>
  <w:style w:type="paragraph" w:styleId="BalloonText">
    <w:name w:val="Balloon Text"/>
    <w:basedOn w:val="Normal"/>
    <w:link w:val="BalloonTextChar"/>
    <w:uiPriority w:val="99"/>
    <w:semiHidden/>
    <w:unhideWhenUsed/>
    <w:rsid w:val="002D07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072F"/>
    <w:rPr>
      <w:rFonts w:ascii="Tahoma" w:hAnsi="Tahoma" w:cs="Tahoma"/>
      <w:sz w:val="16"/>
      <w:szCs w:val="16"/>
    </w:rPr>
  </w:style>
  <w:style w:type="table" w:customStyle="1" w:styleId="TableGrid1">
    <w:name w:val="Table Grid1"/>
    <w:basedOn w:val="TableNormal"/>
    <w:next w:val="TableGrid"/>
    <w:uiPriority w:val="59"/>
    <w:rsid w:val="00796B55"/>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NumberedLeft0cmHanging075cm">
    <w:name w:val="Style Numbered Left:  0 cm Hanging:  0.75 cm"/>
    <w:basedOn w:val="NoList"/>
    <w:rsid w:val="002B5E31"/>
    <w:pPr>
      <w:numPr>
        <w:numId w:val="39"/>
      </w:numPr>
    </w:pPr>
  </w:style>
  <w:style w:type="character" w:customStyle="1" w:styleId="ListParagraphChar">
    <w:name w:val="List Paragraph Char"/>
    <w:link w:val="ListParagraph"/>
    <w:uiPriority w:val="34"/>
    <w:rsid w:val="002B5E31"/>
  </w:style>
  <w:style w:type="paragraph" w:customStyle="1" w:styleId="Default">
    <w:name w:val="Default"/>
    <w:rsid w:val="00D35EE0"/>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291E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1E2D"/>
  </w:style>
  <w:style w:type="paragraph" w:styleId="Footer">
    <w:name w:val="footer"/>
    <w:basedOn w:val="Normal"/>
    <w:link w:val="FooterChar"/>
    <w:uiPriority w:val="99"/>
    <w:unhideWhenUsed/>
    <w:rsid w:val="00291E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1E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9589639">
      <w:bodyDiv w:val="1"/>
      <w:marLeft w:val="0"/>
      <w:marRight w:val="0"/>
      <w:marTop w:val="0"/>
      <w:marBottom w:val="0"/>
      <w:divBdr>
        <w:top w:val="none" w:sz="0" w:space="0" w:color="auto"/>
        <w:left w:val="none" w:sz="0" w:space="0" w:color="auto"/>
        <w:bottom w:val="none" w:sz="0" w:space="0" w:color="auto"/>
        <w:right w:val="none" w:sz="0" w:space="0" w:color="auto"/>
      </w:divBdr>
      <w:divsChild>
        <w:div w:id="348139005">
          <w:marLeft w:val="432"/>
          <w:marRight w:val="0"/>
          <w:marTop w:val="82"/>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EA3F35-F5B9-41F0-B959-DD383D9D58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33DF8D8D</Template>
  <TotalTime>97</TotalTime>
  <Pages>9</Pages>
  <Words>2076</Words>
  <Characters>11838</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13887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paul.wilding</dc:creator>
  <cp:lastModifiedBy>MITCHELL John</cp:lastModifiedBy>
  <cp:revision>9</cp:revision>
  <dcterms:created xsi:type="dcterms:W3CDTF">2020-07-27T14:11:00Z</dcterms:created>
  <dcterms:modified xsi:type="dcterms:W3CDTF">2020-08-19T09:04:00Z</dcterms:modified>
</cp:coreProperties>
</file>