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 Type="http://schemas.openxmlformats.org/officeDocument/2006/relationships/custom-properties" Target="/docProps/custom.xml" Id="R9b1a0f3a68d94b9a"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3C24" w:rsidRDefault="00043C24" w:rsidP="00043C24">
      <w:pPr>
        <w:pStyle w:val="SectionHeading"/>
        <w:jc w:val="right"/>
      </w:pPr>
      <w:bookmarkStart w:id="0" w:name="_GoBack"/>
      <w:bookmarkEnd w:id="0"/>
      <w:r>
        <w:t>Appendix 2</w:t>
      </w:r>
    </w:p>
    <w:p w:rsidR="00624641" w:rsidRPr="006207FC" w:rsidRDefault="00624641" w:rsidP="006207FC">
      <w:pPr>
        <w:pStyle w:val="SectionHeading"/>
      </w:pPr>
      <w:r w:rsidRPr="006207FC">
        <w:t>23</w:t>
      </w:r>
      <w:r w:rsidRPr="006207FC">
        <w:tab/>
        <w:t>Code on Councillor-officer relations</w:t>
      </w:r>
      <w:r w:rsidR="00E876BA" w:rsidRPr="006207FC">
        <w:t xml:space="preserve"> And publicity</w:t>
      </w:r>
    </w:p>
    <w:p w:rsidR="00624641" w:rsidRDefault="00624641" w:rsidP="00984378">
      <w:pPr>
        <w:pStyle w:val="BodyTextIndent"/>
      </w:pPr>
    </w:p>
    <w:p w:rsidR="006F2E26" w:rsidRDefault="00624641">
      <w:pPr>
        <w:pStyle w:val="TOC1"/>
        <w:tabs>
          <w:tab w:val="left" w:pos="1620"/>
        </w:tabs>
        <w:rPr>
          <w:rFonts w:asciiTheme="minorHAnsi" w:eastAsiaTheme="minorEastAsia" w:hAnsiTheme="minorHAnsi" w:cstheme="minorBidi"/>
          <w:sz w:val="22"/>
          <w:szCs w:val="22"/>
        </w:rPr>
      </w:pPr>
      <w:r w:rsidRPr="006207FC">
        <w:fldChar w:fldCharType="begin"/>
      </w:r>
      <w:r w:rsidRPr="006207FC">
        <w:instrText xml:space="preserve"> TOC \h \z \t "Number Heading,1" </w:instrText>
      </w:r>
      <w:r w:rsidRPr="006207FC">
        <w:fldChar w:fldCharType="separate"/>
      </w:r>
      <w:hyperlink w:anchor="_Toc364261365" w:history="1">
        <w:r w:rsidR="006F2E26" w:rsidRPr="00CA22A2">
          <w:rPr>
            <w:rStyle w:val="Hyperlink"/>
          </w:rPr>
          <w:t>23.1</w:t>
        </w:r>
        <w:r w:rsidR="006F2E26">
          <w:rPr>
            <w:rFonts w:asciiTheme="minorHAnsi" w:eastAsiaTheme="minorEastAsia" w:hAnsiTheme="minorHAnsi" w:cstheme="minorBidi"/>
            <w:sz w:val="22"/>
            <w:szCs w:val="22"/>
          </w:rPr>
          <w:tab/>
        </w:r>
        <w:r w:rsidR="006F2E26" w:rsidRPr="00CA22A2">
          <w:rPr>
            <w:rStyle w:val="Hyperlink"/>
          </w:rPr>
          <w:t>Status of this code</w:t>
        </w:r>
        <w:r w:rsidR="006F2E26">
          <w:rPr>
            <w:webHidden/>
          </w:rPr>
          <w:tab/>
        </w:r>
        <w:r w:rsidR="006F2E26">
          <w:rPr>
            <w:webHidden/>
          </w:rPr>
          <w:fldChar w:fldCharType="begin"/>
        </w:r>
        <w:r w:rsidR="006F2E26">
          <w:rPr>
            <w:webHidden/>
          </w:rPr>
          <w:instrText xml:space="preserve"> PAGEREF _Toc364261365 \h </w:instrText>
        </w:r>
        <w:r w:rsidR="006F2E26">
          <w:rPr>
            <w:webHidden/>
          </w:rPr>
        </w:r>
        <w:r w:rsidR="006F2E26">
          <w:rPr>
            <w:webHidden/>
          </w:rPr>
          <w:fldChar w:fldCharType="separate"/>
        </w:r>
        <w:r w:rsidR="0049722B">
          <w:rPr>
            <w:webHidden/>
          </w:rPr>
          <w:t>1</w:t>
        </w:r>
        <w:r w:rsidR="006F2E26">
          <w:rPr>
            <w:webHidden/>
          </w:rPr>
          <w:fldChar w:fldCharType="end"/>
        </w:r>
      </w:hyperlink>
    </w:p>
    <w:p w:rsidR="006F2E26" w:rsidRDefault="007651CA">
      <w:pPr>
        <w:pStyle w:val="TOC1"/>
        <w:tabs>
          <w:tab w:val="left" w:pos="1620"/>
        </w:tabs>
        <w:rPr>
          <w:rFonts w:asciiTheme="minorHAnsi" w:eastAsiaTheme="minorEastAsia" w:hAnsiTheme="minorHAnsi" w:cstheme="minorBidi"/>
          <w:sz w:val="22"/>
          <w:szCs w:val="22"/>
        </w:rPr>
      </w:pPr>
      <w:hyperlink w:anchor="_Toc364261366" w:history="1">
        <w:r w:rsidR="006F2E26" w:rsidRPr="00CA22A2">
          <w:rPr>
            <w:rStyle w:val="Hyperlink"/>
          </w:rPr>
          <w:t>23.2</w:t>
        </w:r>
        <w:r w:rsidR="006F2E26">
          <w:rPr>
            <w:rFonts w:asciiTheme="minorHAnsi" w:eastAsiaTheme="minorEastAsia" w:hAnsiTheme="minorHAnsi" w:cstheme="minorBidi"/>
            <w:sz w:val="22"/>
            <w:szCs w:val="22"/>
          </w:rPr>
          <w:tab/>
        </w:r>
        <w:r w:rsidR="006F2E26" w:rsidRPr="00CA22A2">
          <w:rPr>
            <w:rStyle w:val="Hyperlink"/>
          </w:rPr>
          <w:t xml:space="preserve">Roles of Councillors and </w:t>
        </w:r>
        <w:r w:rsidR="002D7F92">
          <w:rPr>
            <w:rStyle w:val="Hyperlink"/>
          </w:rPr>
          <w:t>O</w:t>
        </w:r>
        <w:r w:rsidR="006F2E26" w:rsidRPr="00CA22A2">
          <w:rPr>
            <w:rStyle w:val="Hyperlink"/>
          </w:rPr>
          <w:t>fficers</w:t>
        </w:r>
        <w:r w:rsidR="006F2E26">
          <w:rPr>
            <w:webHidden/>
          </w:rPr>
          <w:tab/>
        </w:r>
        <w:r w:rsidR="006F2E26">
          <w:rPr>
            <w:webHidden/>
          </w:rPr>
          <w:fldChar w:fldCharType="begin"/>
        </w:r>
        <w:r w:rsidR="006F2E26">
          <w:rPr>
            <w:webHidden/>
          </w:rPr>
          <w:instrText xml:space="preserve"> PAGEREF _Toc364261366 \h </w:instrText>
        </w:r>
        <w:r w:rsidR="006F2E26">
          <w:rPr>
            <w:webHidden/>
          </w:rPr>
        </w:r>
        <w:r w:rsidR="006F2E26">
          <w:rPr>
            <w:webHidden/>
          </w:rPr>
          <w:fldChar w:fldCharType="separate"/>
        </w:r>
        <w:r w:rsidR="0049722B">
          <w:rPr>
            <w:webHidden/>
          </w:rPr>
          <w:t>2</w:t>
        </w:r>
        <w:r w:rsidR="006F2E26">
          <w:rPr>
            <w:webHidden/>
          </w:rPr>
          <w:fldChar w:fldCharType="end"/>
        </w:r>
      </w:hyperlink>
    </w:p>
    <w:p w:rsidR="006F2E26" w:rsidRDefault="007651CA">
      <w:pPr>
        <w:pStyle w:val="TOC1"/>
        <w:tabs>
          <w:tab w:val="left" w:pos="1620"/>
        </w:tabs>
        <w:rPr>
          <w:rFonts w:asciiTheme="minorHAnsi" w:eastAsiaTheme="minorEastAsia" w:hAnsiTheme="minorHAnsi" w:cstheme="minorBidi"/>
          <w:sz w:val="22"/>
          <w:szCs w:val="22"/>
        </w:rPr>
      </w:pPr>
      <w:hyperlink w:anchor="_Toc364261367" w:history="1">
        <w:r w:rsidR="006F2E26" w:rsidRPr="00CA22A2">
          <w:rPr>
            <w:rStyle w:val="Hyperlink"/>
          </w:rPr>
          <w:t>23.3</w:t>
        </w:r>
        <w:r w:rsidR="006F2E26">
          <w:rPr>
            <w:rFonts w:asciiTheme="minorHAnsi" w:eastAsiaTheme="minorEastAsia" w:hAnsiTheme="minorHAnsi" w:cstheme="minorBidi"/>
            <w:sz w:val="22"/>
            <w:szCs w:val="22"/>
          </w:rPr>
          <w:tab/>
        </w:r>
        <w:r w:rsidR="006F2E26" w:rsidRPr="00CA22A2">
          <w:rPr>
            <w:rStyle w:val="Hyperlink"/>
          </w:rPr>
          <w:t>Expectations</w:t>
        </w:r>
        <w:r w:rsidR="006F2E26">
          <w:rPr>
            <w:webHidden/>
          </w:rPr>
          <w:tab/>
        </w:r>
        <w:r w:rsidR="006F2E26">
          <w:rPr>
            <w:webHidden/>
          </w:rPr>
          <w:fldChar w:fldCharType="begin"/>
        </w:r>
        <w:r w:rsidR="006F2E26">
          <w:rPr>
            <w:webHidden/>
          </w:rPr>
          <w:instrText xml:space="preserve"> PAGEREF _Toc364261367 \h </w:instrText>
        </w:r>
        <w:r w:rsidR="006F2E26">
          <w:rPr>
            <w:webHidden/>
          </w:rPr>
        </w:r>
        <w:r w:rsidR="006F2E26">
          <w:rPr>
            <w:webHidden/>
          </w:rPr>
          <w:fldChar w:fldCharType="separate"/>
        </w:r>
        <w:r w:rsidR="0049722B">
          <w:rPr>
            <w:webHidden/>
          </w:rPr>
          <w:t>2</w:t>
        </w:r>
        <w:r w:rsidR="006F2E26">
          <w:rPr>
            <w:webHidden/>
          </w:rPr>
          <w:fldChar w:fldCharType="end"/>
        </w:r>
      </w:hyperlink>
    </w:p>
    <w:p w:rsidR="006F2E26" w:rsidRDefault="007651CA">
      <w:pPr>
        <w:pStyle w:val="TOC1"/>
        <w:tabs>
          <w:tab w:val="left" w:pos="1620"/>
        </w:tabs>
        <w:rPr>
          <w:rFonts w:asciiTheme="minorHAnsi" w:eastAsiaTheme="minorEastAsia" w:hAnsiTheme="minorHAnsi" w:cstheme="minorBidi"/>
          <w:sz w:val="22"/>
          <w:szCs w:val="22"/>
        </w:rPr>
      </w:pPr>
      <w:hyperlink w:anchor="_Toc364261368" w:history="1">
        <w:r w:rsidR="006F2E26" w:rsidRPr="00CA22A2">
          <w:rPr>
            <w:rStyle w:val="Hyperlink"/>
          </w:rPr>
          <w:t>23.4</w:t>
        </w:r>
        <w:r w:rsidR="006F2E26">
          <w:rPr>
            <w:rFonts w:asciiTheme="minorHAnsi" w:eastAsiaTheme="minorEastAsia" w:hAnsiTheme="minorHAnsi" w:cstheme="minorBidi"/>
            <w:sz w:val="22"/>
            <w:szCs w:val="22"/>
          </w:rPr>
          <w:tab/>
        </w:r>
        <w:r w:rsidR="006F2E26" w:rsidRPr="00CA22A2">
          <w:rPr>
            <w:rStyle w:val="Hyperlink"/>
          </w:rPr>
          <w:t>Limitations on behaviour</w:t>
        </w:r>
        <w:r w:rsidR="006F2E26">
          <w:rPr>
            <w:webHidden/>
          </w:rPr>
          <w:tab/>
        </w:r>
        <w:r w:rsidR="006F2E26">
          <w:rPr>
            <w:webHidden/>
          </w:rPr>
          <w:fldChar w:fldCharType="begin"/>
        </w:r>
        <w:r w:rsidR="006F2E26">
          <w:rPr>
            <w:webHidden/>
          </w:rPr>
          <w:instrText xml:space="preserve"> PAGEREF _Toc364261368 \h </w:instrText>
        </w:r>
        <w:r w:rsidR="006F2E26">
          <w:rPr>
            <w:webHidden/>
          </w:rPr>
        </w:r>
        <w:r w:rsidR="006F2E26">
          <w:rPr>
            <w:webHidden/>
          </w:rPr>
          <w:fldChar w:fldCharType="separate"/>
        </w:r>
        <w:r w:rsidR="0049722B">
          <w:rPr>
            <w:webHidden/>
          </w:rPr>
          <w:t>4</w:t>
        </w:r>
        <w:r w:rsidR="006F2E26">
          <w:rPr>
            <w:webHidden/>
          </w:rPr>
          <w:fldChar w:fldCharType="end"/>
        </w:r>
      </w:hyperlink>
    </w:p>
    <w:p w:rsidR="006F2E26" w:rsidRDefault="007651CA">
      <w:pPr>
        <w:pStyle w:val="TOC1"/>
        <w:tabs>
          <w:tab w:val="left" w:pos="1620"/>
        </w:tabs>
        <w:rPr>
          <w:rFonts w:asciiTheme="minorHAnsi" w:eastAsiaTheme="minorEastAsia" w:hAnsiTheme="minorHAnsi" w:cstheme="minorBidi"/>
          <w:sz w:val="22"/>
          <w:szCs w:val="22"/>
        </w:rPr>
      </w:pPr>
      <w:hyperlink w:anchor="_Toc364261369" w:history="1">
        <w:r w:rsidR="006F2E26" w:rsidRPr="00CA22A2">
          <w:rPr>
            <w:rStyle w:val="Hyperlink"/>
          </w:rPr>
          <w:t>23.5</w:t>
        </w:r>
        <w:r w:rsidR="006F2E26">
          <w:rPr>
            <w:rFonts w:asciiTheme="minorHAnsi" w:eastAsiaTheme="minorEastAsia" w:hAnsiTheme="minorHAnsi" w:cstheme="minorBidi"/>
            <w:sz w:val="22"/>
            <w:szCs w:val="22"/>
          </w:rPr>
          <w:tab/>
        </w:r>
        <w:r w:rsidR="006F2E26" w:rsidRPr="00CA22A2">
          <w:rPr>
            <w:rStyle w:val="Hyperlink"/>
          </w:rPr>
          <w:t xml:space="preserve">Complaints about Councillors or </w:t>
        </w:r>
        <w:r w:rsidR="002D7F92">
          <w:rPr>
            <w:rStyle w:val="Hyperlink"/>
          </w:rPr>
          <w:t>O</w:t>
        </w:r>
        <w:r w:rsidR="006F2E26" w:rsidRPr="00CA22A2">
          <w:rPr>
            <w:rStyle w:val="Hyperlink"/>
          </w:rPr>
          <w:t>fficers</w:t>
        </w:r>
        <w:r w:rsidR="006F2E26">
          <w:rPr>
            <w:webHidden/>
          </w:rPr>
          <w:tab/>
        </w:r>
        <w:r w:rsidR="006F2E26">
          <w:rPr>
            <w:webHidden/>
          </w:rPr>
          <w:fldChar w:fldCharType="begin"/>
        </w:r>
        <w:r w:rsidR="006F2E26">
          <w:rPr>
            <w:webHidden/>
          </w:rPr>
          <w:instrText xml:space="preserve"> PAGEREF _Toc364261369 \h </w:instrText>
        </w:r>
        <w:r w:rsidR="006F2E26">
          <w:rPr>
            <w:webHidden/>
          </w:rPr>
        </w:r>
        <w:r w:rsidR="006F2E26">
          <w:rPr>
            <w:webHidden/>
          </w:rPr>
          <w:fldChar w:fldCharType="separate"/>
        </w:r>
        <w:r w:rsidR="0049722B">
          <w:rPr>
            <w:webHidden/>
          </w:rPr>
          <w:t>4</w:t>
        </w:r>
        <w:r w:rsidR="006F2E26">
          <w:rPr>
            <w:webHidden/>
          </w:rPr>
          <w:fldChar w:fldCharType="end"/>
        </w:r>
      </w:hyperlink>
    </w:p>
    <w:p w:rsidR="006F2E26" w:rsidRDefault="007651CA">
      <w:pPr>
        <w:pStyle w:val="TOC1"/>
        <w:tabs>
          <w:tab w:val="left" w:pos="1620"/>
        </w:tabs>
        <w:rPr>
          <w:rFonts w:asciiTheme="minorHAnsi" w:eastAsiaTheme="minorEastAsia" w:hAnsiTheme="minorHAnsi" w:cstheme="minorBidi"/>
          <w:sz w:val="22"/>
          <w:szCs w:val="22"/>
        </w:rPr>
      </w:pPr>
      <w:hyperlink w:anchor="_Toc364261370" w:history="1">
        <w:r w:rsidR="006F2E26" w:rsidRPr="00CA22A2">
          <w:rPr>
            <w:rStyle w:val="Hyperlink"/>
          </w:rPr>
          <w:t>23.6</w:t>
        </w:r>
        <w:r w:rsidR="006F2E26">
          <w:rPr>
            <w:rFonts w:asciiTheme="minorHAnsi" w:eastAsiaTheme="minorEastAsia" w:hAnsiTheme="minorHAnsi" w:cstheme="minorBidi"/>
            <w:sz w:val="22"/>
            <w:szCs w:val="22"/>
          </w:rPr>
          <w:tab/>
        </w:r>
        <w:r w:rsidR="006F2E26" w:rsidRPr="00CA22A2">
          <w:rPr>
            <w:rStyle w:val="Hyperlink"/>
          </w:rPr>
          <w:t>Politeness and respect</w:t>
        </w:r>
        <w:r w:rsidR="006F2E26">
          <w:rPr>
            <w:webHidden/>
          </w:rPr>
          <w:tab/>
        </w:r>
        <w:r w:rsidR="006F2E26">
          <w:rPr>
            <w:webHidden/>
          </w:rPr>
          <w:fldChar w:fldCharType="begin"/>
        </w:r>
        <w:r w:rsidR="006F2E26">
          <w:rPr>
            <w:webHidden/>
          </w:rPr>
          <w:instrText xml:space="preserve"> PAGEREF _Toc364261370 \h </w:instrText>
        </w:r>
        <w:r w:rsidR="006F2E26">
          <w:rPr>
            <w:webHidden/>
          </w:rPr>
        </w:r>
        <w:r w:rsidR="006F2E26">
          <w:rPr>
            <w:webHidden/>
          </w:rPr>
          <w:fldChar w:fldCharType="separate"/>
        </w:r>
        <w:r w:rsidR="0049722B">
          <w:rPr>
            <w:webHidden/>
          </w:rPr>
          <w:t>5</w:t>
        </w:r>
        <w:r w:rsidR="006F2E26">
          <w:rPr>
            <w:webHidden/>
          </w:rPr>
          <w:fldChar w:fldCharType="end"/>
        </w:r>
      </w:hyperlink>
    </w:p>
    <w:p w:rsidR="006F2E26" w:rsidRDefault="007651CA">
      <w:pPr>
        <w:pStyle w:val="TOC1"/>
        <w:tabs>
          <w:tab w:val="left" w:pos="1620"/>
        </w:tabs>
        <w:rPr>
          <w:rFonts w:asciiTheme="minorHAnsi" w:eastAsiaTheme="minorEastAsia" w:hAnsiTheme="minorHAnsi" w:cstheme="minorBidi"/>
          <w:sz w:val="22"/>
          <w:szCs w:val="22"/>
        </w:rPr>
      </w:pPr>
      <w:hyperlink w:anchor="_Toc364261371" w:history="1">
        <w:r w:rsidR="00D36D3D">
          <w:rPr>
            <w:rStyle w:val="Hyperlink"/>
          </w:rPr>
          <w:t>23.7</w:t>
        </w:r>
        <w:r w:rsidR="006F2E26">
          <w:rPr>
            <w:rFonts w:asciiTheme="minorHAnsi" w:eastAsiaTheme="minorEastAsia" w:hAnsiTheme="minorHAnsi" w:cstheme="minorBidi"/>
            <w:sz w:val="22"/>
            <w:szCs w:val="22"/>
          </w:rPr>
          <w:tab/>
        </w:r>
        <w:r w:rsidR="006F2E26" w:rsidRPr="00CA22A2">
          <w:rPr>
            <w:rStyle w:val="Hyperlink"/>
          </w:rPr>
          <w:t>Councillors’ enquiries</w:t>
        </w:r>
        <w:r w:rsidR="006F2E26">
          <w:rPr>
            <w:webHidden/>
          </w:rPr>
          <w:tab/>
        </w:r>
        <w:r w:rsidR="006F2E26">
          <w:rPr>
            <w:webHidden/>
          </w:rPr>
          <w:fldChar w:fldCharType="begin"/>
        </w:r>
        <w:r w:rsidR="006F2E26">
          <w:rPr>
            <w:webHidden/>
          </w:rPr>
          <w:instrText xml:space="preserve"> PAGEREF _Toc364261371 \h </w:instrText>
        </w:r>
        <w:r w:rsidR="006F2E26">
          <w:rPr>
            <w:webHidden/>
          </w:rPr>
        </w:r>
        <w:r w:rsidR="006F2E26">
          <w:rPr>
            <w:webHidden/>
          </w:rPr>
          <w:fldChar w:fldCharType="separate"/>
        </w:r>
        <w:r w:rsidR="0049722B">
          <w:rPr>
            <w:webHidden/>
          </w:rPr>
          <w:t>5</w:t>
        </w:r>
        <w:r w:rsidR="006F2E26">
          <w:rPr>
            <w:webHidden/>
          </w:rPr>
          <w:fldChar w:fldCharType="end"/>
        </w:r>
      </w:hyperlink>
    </w:p>
    <w:p w:rsidR="006F2E26" w:rsidRDefault="007651CA">
      <w:pPr>
        <w:pStyle w:val="TOC1"/>
        <w:tabs>
          <w:tab w:val="left" w:pos="1620"/>
        </w:tabs>
        <w:rPr>
          <w:rFonts w:asciiTheme="minorHAnsi" w:eastAsiaTheme="minorEastAsia" w:hAnsiTheme="minorHAnsi" w:cstheme="minorBidi"/>
          <w:sz w:val="22"/>
          <w:szCs w:val="22"/>
        </w:rPr>
      </w:pPr>
      <w:hyperlink w:anchor="_Toc364261372" w:history="1">
        <w:r w:rsidR="00D36D3D">
          <w:rPr>
            <w:rStyle w:val="Hyperlink"/>
          </w:rPr>
          <w:t>23.8</w:t>
        </w:r>
        <w:r w:rsidR="006F2E26">
          <w:rPr>
            <w:rFonts w:asciiTheme="minorHAnsi" w:eastAsiaTheme="minorEastAsia" w:hAnsiTheme="minorHAnsi" w:cstheme="minorBidi"/>
            <w:sz w:val="22"/>
            <w:szCs w:val="22"/>
          </w:rPr>
          <w:tab/>
        </w:r>
        <w:r w:rsidR="006F2E26" w:rsidRPr="00CA22A2">
          <w:rPr>
            <w:rStyle w:val="Hyperlink"/>
          </w:rPr>
          <w:t>Information and advice</w:t>
        </w:r>
        <w:r w:rsidR="006F2E26">
          <w:rPr>
            <w:webHidden/>
          </w:rPr>
          <w:tab/>
        </w:r>
        <w:r w:rsidR="006F2E26">
          <w:rPr>
            <w:webHidden/>
          </w:rPr>
          <w:fldChar w:fldCharType="begin"/>
        </w:r>
        <w:r w:rsidR="006F2E26">
          <w:rPr>
            <w:webHidden/>
          </w:rPr>
          <w:instrText xml:space="preserve"> PAGEREF _Toc364261372 \h </w:instrText>
        </w:r>
        <w:r w:rsidR="006F2E26">
          <w:rPr>
            <w:webHidden/>
          </w:rPr>
        </w:r>
        <w:r w:rsidR="006F2E26">
          <w:rPr>
            <w:webHidden/>
          </w:rPr>
          <w:fldChar w:fldCharType="separate"/>
        </w:r>
        <w:r w:rsidR="0049722B">
          <w:rPr>
            <w:webHidden/>
          </w:rPr>
          <w:t>5</w:t>
        </w:r>
        <w:r w:rsidR="006F2E26">
          <w:rPr>
            <w:webHidden/>
          </w:rPr>
          <w:fldChar w:fldCharType="end"/>
        </w:r>
      </w:hyperlink>
    </w:p>
    <w:p w:rsidR="006F2E26" w:rsidRDefault="007651CA">
      <w:pPr>
        <w:pStyle w:val="TOC1"/>
        <w:tabs>
          <w:tab w:val="left" w:pos="1620"/>
        </w:tabs>
        <w:rPr>
          <w:rFonts w:asciiTheme="minorHAnsi" w:eastAsiaTheme="minorEastAsia" w:hAnsiTheme="minorHAnsi" w:cstheme="minorBidi"/>
          <w:sz w:val="22"/>
          <w:szCs w:val="22"/>
        </w:rPr>
      </w:pPr>
      <w:hyperlink w:anchor="_Toc364261373" w:history="1">
        <w:r w:rsidR="00D36D3D">
          <w:rPr>
            <w:rStyle w:val="Hyperlink"/>
          </w:rPr>
          <w:t>23.9</w:t>
        </w:r>
        <w:r w:rsidR="006F2E26">
          <w:rPr>
            <w:rFonts w:asciiTheme="minorHAnsi" w:eastAsiaTheme="minorEastAsia" w:hAnsiTheme="minorHAnsi" w:cstheme="minorBidi"/>
            <w:sz w:val="22"/>
            <w:szCs w:val="22"/>
          </w:rPr>
          <w:tab/>
        </w:r>
        <w:r w:rsidR="006F2E26" w:rsidRPr="00CA22A2">
          <w:rPr>
            <w:rStyle w:val="Hyperlink"/>
          </w:rPr>
          <w:t>Councillors’ briefings on agendas and reports</w:t>
        </w:r>
        <w:r w:rsidR="006F2E26">
          <w:rPr>
            <w:webHidden/>
          </w:rPr>
          <w:tab/>
        </w:r>
        <w:r w:rsidR="006F2E26">
          <w:rPr>
            <w:webHidden/>
          </w:rPr>
          <w:fldChar w:fldCharType="begin"/>
        </w:r>
        <w:r w:rsidR="006F2E26">
          <w:rPr>
            <w:webHidden/>
          </w:rPr>
          <w:instrText xml:space="preserve"> PAGEREF _Toc364261373 \h </w:instrText>
        </w:r>
        <w:r w:rsidR="006F2E26">
          <w:rPr>
            <w:webHidden/>
          </w:rPr>
        </w:r>
        <w:r w:rsidR="006F2E26">
          <w:rPr>
            <w:webHidden/>
          </w:rPr>
          <w:fldChar w:fldCharType="separate"/>
        </w:r>
        <w:r w:rsidR="0049722B">
          <w:rPr>
            <w:webHidden/>
          </w:rPr>
          <w:t>8</w:t>
        </w:r>
        <w:r w:rsidR="006F2E26">
          <w:rPr>
            <w:webHidden/>
          </w:rPr>
          <w:fldChar w:fldCharType="end"/>
        </w:r>
      </w:hyperlink>
    </w:p>
    <w:p w:rsidR="006F2E26" w:rsidRDefault="007651CA">
      <w:pPr>
        <w:pStyle w:val="TOC1"/>
        <w:tabs>
          <w:tab w:val="left" w:pos="1620"/>
        </w:tabs>
        <w:rPr>
          <w:rFonts w:asciiTheme="minorHAnsi" w:eastAsiaTheme="minorEastAsia" w:hAnsiTheme="minorHAnsi" w:cstheme="minorBidi"/>
          <w:sz w:val="22"/>
          <w:szCs w:val="22"/>
        </w:rPr>
      </w:pPr>
      <w:hyperlink w:anchor="_Toc364261374" w:history="1">
        <w:r w:rsidR="00D36D3D">
          <w:rPr>
            <w:rStyle w:val="Hyperlink"/>
          </w:rPr>
          <w:t>23.10</w:t>
        </w:r>
        <w:r w:rsidR="006F2E26">
          <w:rPr>
            <w:rFonts w:asciiTheme="minorHAnsi" w:eastAsiaTheme="minorEastAsia" w:hAnsiTheme="minorHAnsi" w:cstheme="minorBidi"/>
            <w:sz w:val="22"/>
            <w:szCs w:val="22"/>
          </w:rPr>
          <w:tab/>
        </w:r>
        <w:r w:rsidR="005E6249">
          <w:rPr>
            <w:rStyle w:val="Hyperlink"/>
          </w:rPr>
          <w:t>Restrictions on Officers’ political activities</w:t>
        </w:r>
        <w:r w:rsidR="006F2E26">
          <w:rPr>
            <w:webHidden/>
          </w:rPr>
          <w:tab/>
        </w:r>
        <w:r w:rsidR="006F2E26">
          <w:rPr>
            <w:webHidden/>
          </w:rPr>
          <w:fldChar w:fldCharType="begin"/>
        </w:r>
        <w:r w:rsidR="006F2E26">
          <w:rPr>
            <w:webHidden/>
          </w:rPr>
          <w:instrText xml:space="preserve"> PAGEREF _Toc364261374 \h </w:instrText>
        </w:r>
        <w:r w:rsidR="006F2E26">
          <w:rPr>
            <w:webHidden/>
          </w:rPr>
        </w:r>
        <w:r w:rsidR="006F2E26">
          <w:rPr>
            <w:webHidden/>
          </w:rPr>
          <w:fldChar w:fldCharType="separate"/>
        </w:r>
        <w:r w:rsidR="0049722B">
          <w:rPr>
            <w:webHidden/>
          </w:rPr>
          <w:t>9</w:t>
        </w:r>
        <w:r w:rsidR="006F2E26">
          <w:rPr>
            <w:webHidden/>
          </w:rPr>
          <w:fldChar w:fldCharType="end"/>
        </w:r>
      </w:hyperlink>
    </w:p>
    <w:p w:rsidR="006F2E26" w:rsidRDefault="007651CA">
      <w:pPr>
        <w:pStyle w:val="TOC1"/>
        <w:tabs>
          <w:tab w:val="left" w:pos="1620"/>
        </w:tabs>
        <w:rPr>
          <w:rFonts w:asciiTheme="minorHAnsi" w:eastAsiaTheme="minorEastAsia" w:hAnsiTheme="minorHAnsi" w:cstheme="minorBidi"/>
          <w:sz w:val="22"/>
          <w:szCs w:val="22"/>
        </w:rPr>
      </w:pPr>
      <w:hyperlink w:anchor="_Toc364261375" w:history="1">
        <w:r w:rsidR="00D36D3D">
          <w:rPr>
            <w:rStyle w:val="Hyperlink"/>
          </w:rPr>
          <w:t>23.11</w:t>
        </w:r>
        <w:r w:rsidR="006F2E26">
          <w:rPr>
            <w:rFonts w:asciiTheme="minorHAnsi" w:eastAsiaTheme="minorEastAsia" w:hAnsiTheme="minorHAnsi" w:cstheme="minorBidi"/>
            <w:sz w:val="22"/>
            <w:szCs w:val="22"/>
          </w:rPr>
          <w:tab/>
        </w:r>
        <w:r w:rsidR="006F2E26" w:rsidRPr="00CA22A2">
          <w:rPr>
            <w:rStyle w:val="Hyperlink"/>
          </w:rPr>
          <w:t>Support services to Councillors and political groups</w:t>
        </w:r>
        <w:r w:rsidR="006F2E26">
          <w:rPr>
            <w:webHidden/>
          </w:rPr>
          <w:tab/>
        </w:r>
        <w:r w:rsidR="006F2E26">
          <w:rPr>
            <w:webHidden/>
          </w:rPr>
          <w:fldChar w:fldCharType="begin"/>
        </w:r>
        <w:r w:rsidR="006F2E26">
          <w:rPr>
            <w:webHidden/>
          </w:rPr>
          <w:instrText xml:space="preserve"> PAGEREF _Toc364261375 \h </w:instrText>
        </w:r>
        <w:r w:rsidR="006F2E26">
          <w:rPr>
            <w:webHidden/>
          </w:rPr>
        </w:r>
        <w:r w:rsidR="006F2E26">
          <w:rPr>
            <w:webHidden/>
          </w:rPr>
          <w:fldChar w:fldCharType="separate"/>
        </w:r>
        <w:r w:rsidR="0049722B">
          <w:rPr>
            <w:webHidden/>
          </w:rPr>
          <w:t>9</w:t>
        </w:r>
        <w:r w:rsidR="006F2E26">
          <w:rPr>
            <w:webHidden/>
          </w:rPr>
          <w:fldChar w:fldCharType="end"/>
        </w:r>
      </w:hyperlink>
    </w:p>
    <w:p w:rsidR="006F2E26" w:rsidRDefault="007651CA">
      <w:pPr>
        <w:pStyle w:val="TOC1"/>
        <w:tabs>
          <w:tab w:val="left" w:pos="1620"/>
        </w:tabs>
        <w:rPr>
          <w:rFonts w:asciiTheme="minorHAnsi" w:eastAsiaTheme="minorEastAsia" w:hAnsiTheme="minorHAnsi" w:cstheme="minorBidi"/>
          <w:sz w:val="22"/>
          <w:szCs w:val="22"/>
        </w:rPr>
      </w:pPr>
      <w:hyperlink w:anchor="_Toc364261376" w:history="1">
        <w:r w:rsidR="00D36D3D">
          <w:rPr>
            <w:rStyle w:val="Hyperlink"/>
          </w:rPr>
          <w:t>23.12</w:t>
        </w:r>
        <w:r w:rsidR="006F2E26">
          <w:rPr>
            <w:rFonts w:asciiTheme="minorHAnsi" w:eastAsiaTheme="minorEastAsia" w:hAnsiTheme="minorHAnsi" w:cstheme="minorBidi"/>
            <w:sz w:val="22"/>
            <w:szCs w:val="22"/>
          </w:rPr>
          <w:tab/>
        </w:r>
        <w:r w:rsidR="006F2E26" w:rsidRPr="00CA22A2">
          <w:rPr>
            <w:rStyle w:val="Hyperlink"/>
          </w:rPr>
          <w:t>Correspondence</w:t>
        </w:r>
        <w:r w:rsidR="006F2E26">
          <w:rPr>
            <w:webHidden/>
          </w:rPr>
          <w:tab/>
        </w:r>
        <w:r w:rsidR="006F2E26">
          <w:rPr>
            <w:webHidden/>
          </w:rPr>
          <w:fldChar w:fldCharType="begin"/>
        </w:r>
        <w:r w:rsidR="006F2E26">
          <w:rPr>
            <w:webHidden/>
          </w:rPr>
          <w:instrText xml:space="preserve"> PAGEREF _Toc364261376 \h </w:instrText>
        </w:r>
        <w:r w:rsidR="006F2E26">
          <w:rPr>
            <w:webHidden/>
          </w:rPr>
        </w:r>
        <w:r w:rsidR="006F2E26">
          <w:rPr>
            <w:webHidden/>
          </w:rPr>
          <w:fldChar w:fldCharType="separate"/>
        </w:r>
        <w:r w:rsidR="0049722B">
          <w:rPr>
            <w:webHidden/>
          </w:rPr>
          <w:t>9</w:t>
        </w:r>
        <w:r w:rsidR="006F2E26">
          <w:rPr>
            <w:webHidden/>
          </w:rPr>
          <w:fldChar w:fldCharType="end"/>
        </w:r>
      </w:hyperlink>
    </w:p>
    <w:p w:rsidR="006F2E26" w:rsidRDefault="007651CA">
      <w:pPr>
        <w:pStyle w:val="TOC1"/>
        <w:tabs>
          <w:tab w:val="left" w:pos="1620"/>
        </w:tabs>
        <w:rPr>
          <w:rFonts w:asciiTheme="minorHAnsi" w:eastAsiaTheme="minorEastAsia" w:hAnsiTheme="minorHAnsi" w:cstheme="minorBidi"/>
          <w:sz w:val="22"/>
          <w:szCs w:val="22"/>
        </w:rPr>
      </w:pPr>
      <w:hyperlink w:anchor="_Toc364261377" w:history="1">
        <w:r w:rsidR="00D36D3D">
          <w:rPr>
            <w:rStyle w:val="Hyperlink"/>
          </w:rPr>
          <w:t>23.13</w:t>
        </w:r>
        <w:r w:rsidR="006F2E26">
          <w:rPr>
            <w:rFonts w:asciiTheme="minorHAnsi" w:eastAsiaTheme="minorEastAsia" w:hAnsiTheme="minorHAnsi" w:cstheme="minorBidi"/>
            <w:sz w:val="22"/>
            <w:szCs w:val="22"/>
          </w:rPr>
          <w:tab/>
        </w:r>
        <w:r w:rsidR="006F2E26" w:rsidRPr="00CA22A2">
          <w:rPr>
            <w:rStyle w:val="Hyperlink"/>
          </w:rPr>
          <w:t>Media releases and publicity</w:t>
        </w:r>
        <w:r w:rsidR="006F2E26">
          <w:rPr>
            <w:webHidden/>
          </w:rPr>
          <w:tab/>
        </w:r>
        <w:r w:rsidR="006F2E26">
          <w:rPr>
            <w:webHidden/>
          </w:rPr>
          <w:fldChar w:fldCharType="begin"/>
        </w:r>
        <w:r w:rsidR="006F2E26">
          <w:rPr>
            <w:webHidden/>
          </w:rPr>
          <w:instrText xml:space="preserve"> PAGEREF _Toc364261377 \h </w:instrText>
        </w:r>
        <w:r w:rsidR="006F2E26">
          <w:rPr>
            <w:webHidden/>
          </w:rPr>
        </w:r>
        <w:r w:rsidR="006F2E26">
          <w:rPr>
            <w:webHidden/>
          </w:rPr>
          <w:fldChar w:fldCharType="separate"/>
        </w:r>
        <w:r w:rsidR="0049722B">
          <w:rPr>
            <w:webHidden/>
          </w:rPr>
          <w:t>10</w:t>
        </w:r>
        <w:r w:rsidR="006F2E26">
          <w:rPr>
            <w:webHidden/>
          </w:rPr>
          <w:fldChar w:fldCharType="end"/>
        </w:r>
      </w:hyperlink>
    </w:p>
    <w:p w:rsidR="006F2E26" w:rsidRDefault="007651CA">
      <w:pPr>
        <w:pStyle w:val="TOC1"/>
        <w:tabs>
          <w:tab w:val="left" w:pos="1620"/>
        </w:tabs>
        <w:rPr>
          <w:rFonts w:asciiTheme="minorHAnsi" w:eastAsiaTheme="minorEastAsia" w:hAnsiTheme="minorHAnsi" w:cstheme="minorBidi"/>
          <w:sz w:val="22"/>
          <w:szCs w:val="22"/>
        </w:rPr>
      </w:pPr>
      <w:hyperlink w:anchor="_Toc364261378" w:history="1">
        <w:r w:rsidR="00D36D3D">
          <w:rPr>
            <w:rStyle w:val="Hyperlink"/>
          </w:rPr>
          <w:t>23.14</w:t>
        </w:r>
        <w:r w:rsidR="006F2E26">
          <w:rPr>
            <w:rFonts w:asciiTheme="minorHAnsi" w:eastAsiaTheme="minorEastAsia" w:hAnsiTheme="minorHAnsi" w:cstheme="minorBidi"/>
            <w:sz w:val="22"/>
            <w:szCs w:val="22"/>
          </w:rPr>
          <w:tab/>
        </w:r>
        <w:r w:rsidR="006F2E26" w:rsidRPr="00CA22A2">
          <w:rPr>
            <w:rStyle w:val="Hyperlink"/>
          </w:rPr>
          <w:t>The Council as an employer</w:t>
        </w:r>
        <w:r w:rsidR="006F2E26">
          <w:rPr>
            <w:webHidden/>
          </w:rPr>
          <w:tab/>
        </w:r>
        <w:r w:rsidR="006F2E26">
          <w:rPr>
            <w:webHidden/>
          </w:rPr>
          <w:fldChar w:fldCharType="begin"/>
        </w:r>
        <w:r w:rsidR="006F2E26">
          <w:rPr>
            <w:webHidden/>
          </w:rPr>
          <w:instrText xml:space="preserve"> PAGEREF _Toc364261378 \h </w:instrText>
        </w:r>
        <w:r w:rsidR="006F2E26">
          <w:rPr>
            <w:webHidden/>
          </w:rPr>
        </w:r>
        <w:r w:rsidR="006F2E26">
          <w:rPr>
            <w:webHidden/>
          </w:rPr>
          <w:fldChar w:fldCharType="separate"/>
        </w:r>
        <w:r w:rsidR="0049722B">
          <w:rPr>
            <w:webHidden/>
          </w:rPr>
          <w:t>15</w:t>
        </w:r>
        <w:r w:rsidR="006F2E26">
          <w:rPr>
            <w:webHidden/>
          </w:rPr>
          <w:fldChar w:fldCharType="end"/>
        </w:r>
      </w:hyperlink>
    </w:p>
    <w:p w:rsidR="006F2E26" w:rsidRDefault="007651CA">
      <w:pPr>
        <w:pStyle w:val="TOC1"/>
        <w:tabs>
          <w:tab w:val="left" w:pos="1620"/>
        </w:tabs>
        <w:rPr>
          <w:rFonts w:asciiTheme="minorHAnsi" w:eastAsiaTheme="minorEastAsia" w:hAnsiTheme="minorHAnsi" w:cstheme="minorBidi"/>
          <w:sz w:val="22"/>
          <w:szCs w:val="22"/>
        </w:rPr>
      </w:pPr>
      <w:hyperlink w:anchor="_Toc364261379" w:history="1">
        <w:r w:rsidR="00D36D3D">
          <w:rPr>
            <w:rStyle w:val="Hyperlink"/>
          </w:rPr>
          <w:t>23.15</w:t>
        </w:r>
        <w:r w:rsidR="006F2E26">
          <w:rPr>
            <w:rFonts w:asciiTheme="minorHAnsi" w:eastAsiaTheme="minorEastAsia" w:hAnsiTheme="minorHAnsi" w:cstheme="minorBidi"/>
            <w:sz w:val="22"/>
            <w:szCs w:val="22"/>
          </w:rPr>
          <w:tab/>
        </w:r>
        <w:r w:rsidR="006F2E26" w:rsidRPr="00CA22A2">
          <w:rPr>
            <w:rStyle w:val="Hyperlink"/>
          </w:rPr>
          <w:t>Responsibility for this code</w:t>
        </w:r>
        <w:r w:rsidR="006F2E26">
          <w:rPr>
            <w:webHidden/>
          </w:rPr>
          <w:tab/>
        </w:r>
        <w:r w:rsidR="006F2E26">
          <w:rPr>
            <w:webHidden/>
          </w:rPr>
          <w:fldChar w:fldCharType="begin"/>
        </w:r>
        <w:r w:rsidR="006F2E26">
          <w:rPr>
            <w:webHidden/>
          </w:rPr>
          <w:instrText xml:space="preserve"> PAGEREF _Toc364261379 \h </w:instrText>
        </w:r>
        <w:r w:rsidR="006F2E26">
          <w:rPr>
            <w:webHidden/>
          </w:rPr>
        </w:r>
        <w:r w:rsidR="006F2E26">
          <w:rPr>
            <w:webHidden/>
          </w:rPr>
          <w:fldChar w:fldCharType="separate"/>
        </w:r>
        <w:r w:rsidR="0049722B">
          <w:rPr>
            <w:webHidden/>
          </w:rPr>
          <w:t>16</w:t>
        </w:r>
        <w:r w:rsidR="006F2E26">
          <w:rPr>
            <w:webHidden/>
          </w:rPr>
          <w:fldChar w:fldCharType="end"/>
        </w:r>
      </w:hyperlink>
    </w:p>
    <w:p w:rsidR="00624641" w:rsidRDefault="00624641" w:rsidP="00984378">
      <w:pPr>
        <w:pStyle w:val="BodyTextIndent"/>
      </w:pPr>
      <w:r w:rsidRPr="006207FC">
        <w:fldChar w:fldCharType="end"/>
      </w:r>
    </w:p>
    <w:p w:rsidR="00624641" w:rsidRDefault="00624641" w:rsidP="006207FC">
      <w:pPr>
        <w:pStyle w:val="NumberHeading"/>
      </w:pPr>
      <w:bookmarkStart w:id="1" w:name="_Toc320529140"/>
      <w:bookmarkStart w:id="2" w:name="_Toc320530028"/>
      <w:bookmarkStart w:id="3" w:name="_Toc320534575"/>
      <w:bookmarkStart w:id="4" w:name="_Toc321228682"/>
      <w:bookmarkStart w:id="5" w:name="_Toc322944294"/>
      <w:bookmarkStart w:id="6" w:name="_Toc322945062"/>
      <w:bookmarkStart w:id="7" w:name="_Toc322945410"/>
      <w:bookmarkStart w:id="8" w:name="_Toc364261365"/>
      <w:r>
        <w:t>23.1</w:t>
      </w:r>
      <w:r>
        <w:tab/>
        <w:t>Status of this code</w:t>
      </w:r>
      <w:bookmarkEnd w:id="1"/>
      <w:bookmarkEnd w:id="2"/>
      <w:bookmarkEnd w:id="3"/>
      <w:bookmarkEnd w:id="4"/>
      <w:bookmarkEnd w:id="5"/>
      <w:bookmarkEnd w:id="6"/>
      <w:bookmarkEnd w:id="7"/>
      <w:bookmarkEnd w:id="8"/>
    </w:p>
    <w:p w:rsidR="00EF7E10" w:rsidRPr="006207FC" w:rsidRDefault="00EF7E10" w:rsidP="006207FC">
      <w:pPr>
        <w:pStyle w:val="BodyTextIndent"/>
      </w:pPr>
      <w:r w:rsidRPr="006207FC">
        <w:t>Th</w:t>
      </w:r>
      <w:r w:rsidR="00E876BA" w:rsidRPr="006207FC">
        <w:t>is</w:t>
      </w:r>
      <w:r w:rsidRPr="006207FC">
        <w:t xml:space="preserve"> </w:t>
      </w:r>
      <w:r w:rsidR="00E876BA" w:rsidRPr="006207FC">
        <w:t>p</w:t>
      </w:r>
      <w:r w:rsidRPr="006207FC">
        <w:t>rotocol seeks to offer guidance on some of the issues, which most commonly arise</w:t>
      </w:r>
      <w:r w:rsidR="0079692B" w:rsidRPr="006207FC">
        <w:t xml:space="preserve"> in relation to the relationships between </w:t>
      </w:r>
      <w:r w:rsidR="00884FE9">
        <w:t>M</w:t>
      </w:r>
      <w:r w:rsidR="0079692B" w:rsidRPr="006207FC">
        <w:t xml:space="preserve">embers and </w:t>
      </w:r>
      <w:r w:rsidR="00076F49">
        <w:t>O</w:t>
      </w:r>
      <w:r w:rsidR="0079692B" w:rsidRPr="006207FC">
        <w:t>fficers.</w:t>
      </w:r>
    </w:p>
    <w:p w:rsidR="00EF7E10" w:rsidRPr="006207FC" w:rsidRDefault="00EF7E10" w:rsidP="006207FC">
      <w:pPr>
        <w:pStyle w:val="BodyTextIndent"/>
      </w:pPr>
      <w:r w:rsidRPr="006207FC">
        <w:t>This Protocol is partly a statement of current practice and convention. In some respects, however, it seeks to promote greater clarity and certainty. In particular, it will cover expectations</w:t>
      </w:r>
      <w:r w:rsidR="00884FE9">
        <w:t xml:space="preserve"> of behaviour as between M</w:t>
      </w:r>
      <w:r w:rsidR="00076F49">
        <w:t>embers and Officers.</w:t>
      </w:r>
    </w:p>
    <w:p w:rsidR="005E6249" w:rsidRPr="006207FC" w:rsidRDefault="00624641" w:rsidP="005E6249">
      <w:pPr>
        <w:pStyle w:val="BodyTextIndent"/>
      </w:pPr>
      <w:r w:rsidRPr="006207FC">
        <w:lastRenderedPageBreak/>
        <w:t>This code gives guidance only but it may be taken into account if there is a complaint abo</w:t>
      </w:r>
      <w:r w:rsidR="005E6249">
        <w:t xml:space="preserve">ut a Councillor or an </w:t>
      </w:r>
      <w:r w:rsidR="00076F49">
        <w:t>O</w:t>
      </w:r>
      <w:r w:rsidR="005E6249">
        <w:t xml:space="preserve">fficer. </w:t>
      </w:r>
      <w:r w:rsidRPr="006207FC">
        <w:t>Councillors are obliged to observe</w:t>
      </w:r>
      <w:r w:rsidR="00884FE9">
        <w:t xml:space="preserve"> the M</w:t>
      </w:r>
      <w:r w:rsidR="005E6249">
        <w:t xml:space="preserve">embers’ </w:t>
      </w:r>
      <w:r w:rsidR="00884FE9">
        <w:t>C</w:t>
      </w:r>
      <w:r w:rsidR="005E6249">
        <w:t xml:space="preserve">ode of </w:t>
      </w:r>
      <w:r w:rsidR="00884FE9">
        <w:t>C</w:t>
      </w:r>
      <w:r w:rsidR="005E6249">
        <w:t xml:space="preserve">onduct. </w:t>
      </w:r>
      <w:r w:rsidRPr="006207FC">
        <w:t>Any complaints received in relat</w:t>
      </w:r>
      <w:r w:rsidR="00884FE9">
        <w:t>ion to alleged breaches of the Code of C</w:t>
      </w:r>
      <w:r w:rsidRPr="006207FC">
        <w:t>onduct will be considered initia</w:t>
      </w:r>
      <w:r w:rsidR="005E6249">
        <w:t xml:space="preserve">lly by the Monitoring Officer. </w:t>
      </w:r>
      <w:r w:rsidRPr="006207FC">
        <w:t xml:space="preserve">Officers are also obliged to </w:t>
      </w:r>
      <w:r w:rsidR="005E6249">
        <w:t xml:space="preserve">comply with a code of conduct. </w:t>
      </w:r>
      <w:r w:rsidR="005D5978">
        <w:t>Any complaints received about O</w:t>
      </w:r>
      <w:r w:rsidRPr="006207FC">
        <w:t>fficers behaviour or conduct will be considered by the relevant managers.</w:t>
      </w:r>
    </w:p>
    <w:p w:rsidR="00624641" w:rsidRDefault="00624641" w:rsidP="00984378">
      <w:pPr>
        <w:pStyle w:val="NumberHeading"/>
      </w:pPr>
      <w:bookmarkStart w:id="9" w:name="_Toc320529141"/>
      <w:bookmarkStart w:id="10" w:name="_Toc320530029"/>
      <w:bookmarkStart w:id="11" w:name="_Toc320534576"/>
      <w:bookmarkStart w:id="12" w:name="_Toc321228683"/>
      <w:bookmarkStart w:id="13" w:name="_Toc322944295"/>
      <w:bookmarkStart w:id="14" w:name="_Toc322945063"/>
      <w:bookmarkStart w:id="15" w:name="_Toc322945411"/>
      <w:bookmarkStart w:id="16" w:name="_Toc364261366"/>
      <w:r>
        <w:t>23.2</w:t>
      </w:r>
      <w:r>
        <w:tab/>
        <w:t xml:space="preserve">Roles of Councillors and </w:t>
      </w:r>
      <w:r w:rsidR="002D7F92">
        <w:t>O</w:t>
      </w:r>
      <w:r>
        <w:t>fficers</w:t>
      </w:r>
      <w:bookmarkEnd w:id="9"/>
      <w:bookmarkEnd w:id="10"/>
      <w:bookmarkEnd w:id="11"/>
      <w:bookmarkEnd w:id="12"/>
      <w:bookmarkEnd w:id="13"/>
      <w:bookmarkEnd w:id="14"/>
      <w:bookmarkEnd w:id="15"/>
      <w:bookmarkEnd w:id="16"/>
    </w:p>
    <w:p w:rsidR="00624641" w:rsidRDefault="00624641" w:rsidP="00984378">
      <w:pPr>
        <w:pStyle w:val="BodyTextIndent"/>
      </w:pPr>
      <w:r>
        <w:t xml:space="preserve">Officers and Councillors both serve the public </w:t>
      </w:r>
      <w:r w:rsidR="005E6249">
        <w:t xml:space="preserve">but they have different roles. </w:t>
      </w:r>
      <w:r>
        <w:t>Officers are employees of the Council and are politically neutral.  Their role is to advise Councillors and implement the policies of the Council t</w:t>
      </w:r>
      <w:r w:rsidR="005E6249">
        <w:t xml:space="preserve">o the best of their abilities. </w:t>
      </w:r>
      <w:r>
        <w:t>Councillors are office holders and will ofte</w:t>
      </w:r>
      <w:r w:rsidR="005E6249">
        <w:t xml:space="preserve">n belong to a political party. </w:t>
      </w:r>
      <w:r>
        <w:t>They are obliged to exercise their own judgement in respect of matters before them but may also legitimately pursue party political objectives.</w:t>
      </w:r>
    </w:p>
    <w:p w:rsidR="005E6249" w:rsidRDefault="00D51144" w:rsidP="0049722B">
      <w:pPr>
        <w:pStyle w:val="numberindent"/>
        <w:ind w:left="720"/>
      </w:pPr>
      <w:r>
        <w:t>Employees</w:t>
      </w:r>
      <w:r w:rsidR="00076F49">
        <w:t xml:space="preserve"> are</w:t>
      </w:r>
      <w:r>
        <w:t xml:space="preserve"> </w:t>
      </w:r>
      <w:r w:rsidR="0049722B">
        <w:t>answer</w:t>
      </w:r>
      <w:r w:rsidR="00076F49">
        <w:t>able</w:t>
      </w:r>
      <w:r w:rsidR="0049722B">
        <w:t xml:space="preserve"> to the </w:t>
      </w:r>
      <w:r w:rsidR="003B3880">
        <w:t>Chief</w:t>
      </w:r>
      <w:r w:rsidR="0049722B">
        <w:t xml:space="preserve"> Executive, not to individual Councillors</w:t>
      </w:r>
      <w:r w:rsidR="005E6249">
        <w:t xml:space="preserve"> </w:t>
      </w:r>
      <w:r w:rsidR="00076F49">
        <w:t>(</w:t>
      </w:r>
      <w:r w:rsidR="005E6249">
        <w:t>whatever office they hold</w:t>
      </w:r>
      <w:r w:rsidR="00076F49">
        <w:t>)</w:t>
      </w:r>
      <w:r w:rsidR="0049722B">
        <w:t>,</w:t>
      </w:r>
      <w:r w:rsidR="005E6249">
        <w:t xml:space="preserve"> but there should be good communication between senior officers and Councillors with special responsibility for their area of work.</w:t>
      </w:r>
    </w:p>
    <w:p w:rsidR="00624641" w:rsidRDefault="000962A1" w:rsidP="00984378">
      <w:pPr>
        <w:pStyle w:val="NumberHeading"/>
      </w:pPr>
      <w:bookmarkStart w:id="17" w:name="_Toc364261367"/>
      <w:bookmarkStart w:id="18" w:name="_Toc320529142"/>
      <w:bookmarkStart w:id="19" w:name="_Toc320530030"/>
      <w:bookmarkStart w:id="20" w:name="_Toc320534577"/>
      <w:bookmarkStart w:id="21" w:name="_Toc321228684"/>
      <w:bookmarkStart w:id="22" w:name="_Toc322944296"/>
      <w:bookmarkStart w:id="23" w:name="_Toc322945064"/>
      <w:bookmarkStart w:id="24" w:name="_Toc322945412"/>
      <w:r>
        <w:t>23.3</w:t>
      </w:r>
      <w:r>
        <w:tab/>
        <w:t>Expectations</w:t>
      </w:r>
      <w:bookmarkEnd w:id="17"/>
    </w:p>
    <w:p w:rsidR="000962A1" w:rsidRDefault="0079692B" w:rsidP="00984378">
      <w:r>
        <w:t xml:space="preserve">What </w:t>
      </w:r>
      <w:r w:rsidR="000962A1">
        <w:t xml:space="preserve">Councillors can expect from </w:t>
      </w:r>
      <w:r w:rsidR="005D5978">
        <w:t>O</w:t>
      </w:r>
      <w:r w:rsidR="000962A1">
        <w:t>fficers:</w:t>
      </w:r>
    </w:p>
    <w:p w:rsidR="000962A1" w:rsidRDefault="000962A1" w:rsidP="0054409D">
      <w:pPr>
        <w:pStyle w:val="FirstBulletindent"/>
      </w:pPr>
      <w:r>
        <w:t>A commitment to the authority as a whole, not to any political group;</w:t>
      </w:r>
    </w:p>
    <w:p w:rsidR="0054409D" w:rsidRDefault="0054409D" w:rsidP="0054409D">
      <w:pPr>
        <w:pStyle w:val="FirstBulletindent"/>
        <w:numPr>
          <w:ilvl w:val="0"/>
          <w:numId w:val="0"/>
        </w:numPr>
        <w:ind w:left="2160"/>
      </w:pPr>
    </w:p>
    <w:p w:rsidR="000962A1" w:rsidRDefault="000962A1" w:rsidP="0054409D">
      <w:pPr>
        <w:pStyle w:val="FirstBulletindent"/>
      </w:pPr>
      <w:r>
        <w:t>A working partnership;</w:t>
      </w:r>
    </w:p>
    <w:p w:rsidR="0054409D" w:rsidRDefault="0054409D" w:rsidP="0054409D">
      <w:pPr>
        <w:pStyle w:val="FirstBulletindent"/>
        <w:numPr>
          <w:ilvl w:val="0"/>
          <w:numId w:val="0"/>
        </w:numPr>
        <w:ind w:left="2160"/>
      </w:pPr>
    </w:p>
    <w:p w:rsidR="000962A1" w:rsidRDefault="000962A1" w:rsidP="0054409D">
      <w:pPr>
        <w:pStyle w:val="FirstBulletindent"/>
      </w:pPr>
      <w:r>
        <w:t>An understanding of and support for respective roles, workloads and pressures;</w:t>
      </w:r>
    </w:p>
    <w:p w:rsidR="0054409D" w:rsidRDefault="0054409D" w:rsidP="0054409D">
      <w:pPr>
        <w:pStyle w:val="FirstBulletindent"/>
        <w:numPr>
          <w:ilvl w:val="0"/>
          <w:numId w:val="0"/>
        </w:numPr>
        <w:ind w:left="2160"/>
      </w:pPr>
    </w:p>
    <w:p w:rsidR="000962A1" w:rsidRDefault="000962A1" w:rsidP="0054409D">
      <w:pPr>
        <w:pStyle w:val="FirstBulletindent"/>
      </w:pPr>
      <w:r>
        <w:t>Timely response</w:t>
      </w:r>
      <w:r w:rsidR="0079692B">
        <w:t>s</w:t>
      </w:r>
      <w:r>
        <w:t xml:space="preserve"> to enquiries and complaints in accordance with agreed standards</w:t>
      </w:r>
      <w:r w:rsidR="006F2E26">
        <w:t xml:space="preserve"> (see </w:t>
      </w:r>
      <w:proofErr w:type="spellStart"/>
      <w:r w:rsidR="006F2E26">
        <w:t>para</w:t>
      </w:r>
      <w:proofErr w:type="spellEnd"/>
      <w:r w:rsidR="006F2E26">
        <w:t xml:space="preserve"> 23.6)</w:t>
      </w:r>
    </w:p>
    <w:p w:rsidR="0054409D" w:rsidRDefault="0054409D" w:rsidP="0054409D">
      <w:pPr>
        <w:pStyle w:val="FirstBulletindent"/>
        <w:numPr>
          <w:ilvl w:val="0"/>
          <w:numId w:val="0"/>
        </w:numPr>
        <w:ind w:left="2160"/>
      </w:pPr>
    </w:p>
    <w:p w:rsidR="000962A1" w:rsidRDefault="000962A1" w:rsidP="0054409D">
      <w:pPr>
        <w:pStyle w:val="FirstBulletindent"/>
      </w:pPr>
      <w:r>
        <w:t>Professional advice, not influenced by political views or preference;</w:t>
      </w:r>
    </w:p>
    <w:p w:rsidR="0054409D" w:rsidRDefault="0054409D" w:rsidP="0054409D">
      <w:pPr>
        <w:pStyle w:val="FirstBulletindent"/>
        <w:numPr>
          <w:ilvl w:val="0"/>
          <w:numId w:val="0"/>
        </w:numPr>
        <w:ind w:left="2160"/>
      </w:pPr>
    </w:p>
    <w:p w:rsidR="000962A1" w:rsidRDefault="000962A1" w:rsidP="0054409D">
      <w:pPr>
        <w:pStyle w:val="FirstBulletindent"/>
      </w:pPr>
      <w:r>
        <w:t>Regular up-to-date information on matters that can be reasonably considered appropriate and relevant to their needs, having regard to any individual responsibilities that they have and positions that they hold;</w:t>
      </w:r>
    </w:p>
    <w:p w:rsidR="0054409D" w:rsidRDefault="0054409D" w:rsidP="0054409D">
      <w:pPr>
        <w:pStyle w:val="FirstBulletindent"/>
        <w:numPr>
          <w:ilvl w:val="0"/>
          <w:numId w:val="0"/>
        </w:numPr>
        <w:ind w:left="2160"/>
      </w:pPr>
    </w:p>
    <w:p w:rsidR="001E49F3" w:rsidRDefault="000962A1" w:rsidP="0054409D">
      <w:pPr>
        <w:pStyle w:val="FirstBulletindent"/>
      </w:pPr>
      <w:r>
        <w:t>Awareness and sensitivit</w:t>
      </w:r>
      <w:r w:rsidR="001E49F3">
        <w:t>y to the political environment;</w:t>
      </w:r>
    </w:p>
    <w:p w:rsidR="0054409D" w:rsidRDefault="0054409D" w:rsidP="0054409D">
      <w:pPr>
        <w:pStyle w:val="FirstBulletindent"/>
        <w:numPr>
          <w:ilvl w:val="0"/>
          <w:numId w:val="0"/>
        </w:numPr>
        <w:ind w:left="2160"/>
      </w:pPr>
    </w:p>
    <w:p w:rsidR="000962A1" w:rsidRDefault="000962A1" w:rsidP="0054409D">
      <w:pPr>
        <w:pStyle w:val="FirstBulletindent"/>
      </w:pPr>
      <w:r>
        <w:t>Respect and courtesy;</w:t>
      </w:r>
    </w:p>
    <w:p w:rsidR="00E81B7D" w:rsidRDefault="00E81B7D" w:rsidP="00E81B7D">
      <w:pPr>
        <w:pStyle w:val="FirstBulletindent"/>
        <w:numPr>
          <w:ilvl w:val="0"/>
          <w:numId w:val="0"/>
        </w:numPr>
        <w:ind w:left="2160"/>
      </w:pPr>
    </w:p>
    <w:p w:rsidR="000962A1" w:rsidRDefault="000962A1" w:rsidP="0054409D">
      <w:pPr>
        <w:pStyle w:val="FirstBulletindent"/>
      </w:pPr>
      <w:r>
        <w:lastRenderedPageBreak/>
        <w:t>Training and development in order to carry out their roles effectively;</w:t>
      </w:r>
    </w:p>
    <w:p w:rsidR="0054409D" w:rsidRDefault="0054409D" w:rsidP="0054409D">
      <w:pPr>
        <w:pStyle w:val="FirstBulletindent"/>
        <w:numPr>
          <w:ilvl w:val="0"/>
          <w:numId w:val="0"/>
        </w:numPr>
        <w:ind w:left="2160"/>
      </w:pPr>
    </w:p>
    <w:p w:rsidR="000962A1" w:rsidRDefault="000962A1" w:rsidP="0054409D">
      <w:pPr>
        <w:pStyle w:val="FirstBulletindent"/>
      </w:pPr>
      <w:r>
        <w:t xml:space="preserve">Not to have personal issues raised with them by </w:t>
      </w:r>
      <w:r w:rsidR="002D7F92">
        <w:t>O</w:t>
      </w:r>
      <w:r>
        <w:t>fficers outside the agreed procedures;</w:t>
      </w:r>
    </w:p>
    <w:p w:rsidR="0054409D" w:rsidRDefault="0054409D" w:rsidP="0054409D">
      <w:pPr>
        <w:pStyle w:val="FirstBulletindent"/>
        <w:numPr>
          <w:ilvl w:val="0"/>
          <w:numId w:val="0"/>
        </w:numPr>
        <w:ind w:left="2160"/>
      </w:pPr>
    </w:p>
    <w:p w:rsidR="005672DC" w:rsidRDefault="00A95304" w:rsidP="0054409D">
      <w:pPr>
        <w:pStyle w:val="FirstBulletindent"/>
      </w:pPr>
      <w:r>
        <w:t>Officers should not try to persuade individual Councillors to make a decision in their personal favour or raise things to do with their employment with individual Councillors.  Nor should they approach individual Councillors with all</w:t>
      </w:r>
      <w:r w:rsidR="005D5978">
        <w:t xml:space="preserve">egations about other </w:t>
      </w:r>
      <w:r w:rsidR="002D7F92">
        <w:t>O</w:t>
      </w:r>
      <w:r w:rsidR="005D5978">
        <w:t xml:space="preserve">fficers. </w:t>
      </w:r>
      <w:r>
        <w:t>They should use the Council’s, grievance, whistle blowing and disciplinary procedures instead.</w:t>
      </w:r>
    </w:p>
    <w:p w:rsidR="0054409D" w:rsidRDefault="0054409D" w:rsidP="0054409D">
      <w:pPr>
        <w:pStyle w:val="FirstBulletindent"/>
        <w:numPr>
          <w:ilvl w:val="0"/>
          <w:numId w:val="0"/>
        </w:numPr>
        <w:ind w:left="2160"/>
      </w:pPr>
    </w:p>
    <w:p w:rsidR="001E49F3" w:rsidRDefault="0079692B" w:rsidP="005B13B7">
      <w:pPr>
        <w:pStyle w:val="FirstBulletindent"/>
      </w:pPr>
      <w:r>
        <w:t>C</w:t>
      </w:r>
      <w:r w:rsidR="000962A1">
        <w:t>ompl</w:t>
      </w:r>
      <w:r>
        <w:t xml:space="preserve">iance </w:t>
      </w:r>
      <w:r w:rsidR="000962A1">
        <w:t>with the relevant Code of Conduct</w:t>
      </w:r>
      <w:r w:rsidR="001E49F3">
        <w:t>;</w:t>
      </w:r>
    </w:p>
    <w:p w:rsidR="001E49F3" w:rsidRDefault="0079692B" w:rsidP="00984378">
      <w:r>
        <w:t xml:space="preserve">What </w:t>
      </w:r>
      <w:r w:rsidR="001E49F3">
        <w:t>Officers can expect from Councillors:</w:t>
      </w:r>
    </w:p>
    <w:p w:rsidR="001E49F3" w:rsidRDefault="001E49F3" w:rsidP="0054409D">
      <w:pPr>
        <w:pStyle w:val="FirstBulletindent"/>
      </w:pPr>
      <w:r>
        <w:t>A working partnership;</w:t>
      </w:r>
    </w:p>
    <w:p w:rsidR="0054409D" w:rsidRDefault="0054409D" w:rsidP="0054409D">
      <w:pPr>
        <w:pStyle w:val="FirstBulletindent"/>
        <w:numPr>
          <w:ilvl w:val="0"/>
          <w:numId w:val="0"/>
        </w:numPr>
        <w:ind w:left="2160"/>
      </w:pPr>
    </w:p>
    <w:p w:rsidR="001E49F3" w:rsidRDefault="001E49F3" w:rsidP="0054409D">
      <w:pPr>
        <w:pStyle w:val="FirstBulletindent"/>
      </w:pPr>
      <w:r>
        <w:t>An understanding of and support for respective roles, workloads and pressures;</w:t>
      </w:r>
    </w:p>
    <w:p w:rsidR="0054409D" w:rsidRDefault="0054409D" w:rsidP="0054409D">
      <w:pPr>
        <w:pStyle w:val="FirstBulletindent"/>
        <w:numPr>
          <w:ilvl w:val="0"/>
          <w:numId w:val="0"/>
        </w:numPr>
        <w:ind w:left="2160"/>
      </w:pPr>
    </w:p>
    <w:p w:rsidR="001E49F3" w:rsidRDefault="001E49F3" w:rsidP="0054409D">
      <w:pPr>
        <w:pStyle w:val="FirstBulletindent"/>
      </w:pPr>
      <w:r>
        <w:t>Political direction and leadership;</w:t>
      </w:r>
    </w:p>
    <w:p w:rsidR="0054409D" w:rsidRDefault="0054409D" w:rsidP="0054409D">
      <w:pPr>
        <w:pStyle w:val="FirstBulletindent"/>
        <w:numPr>
          <w:ilvl w:val="0"/>
          <w:numId w:val="0"/>
        </w:numPr>
        <w:ind w:left="2160"/>
      </w:pPr>
    </w:p>
    <w:p w:rsidR="0079692B" w:rsidRDefault="001E49F3" w:rsidP="0054409D">
      <w:pPr>
        <w:pStyle w:val="FirstBulletindent"/>
      </w:pPr>
      <w:r>
        <w:t>Respect and courtesy;</w:t>
      </w:r>
    </w:p>
    <w:p w:rsidR="0054409D" w:rsidRDefault="0054409D" w:rsidP="0054409D">
      <w:pPr>
        <w:pStyle w:val="FirstBulletindent"/>
        <w:numPr>
          <w:ilvl w:val="0"/>
          <w:numId w:val="0"/>
        </w:numPr>
        <w:ind w:left="2160"/>
      </w:pPr>
    </w:p>
    <w:p w:rsidR="002A6A7A" w:rsidRDefault="002A6A7A" w:rsidP="0054409D">
      <w:pPr>
        <w:pStyle w:val="FirstBulletindent"/>
      </w:pPr>
      <w:r>
        <w:t xml:space="preserve">Councillors should generally restrict their discussion on strategic or significant issues to more senior officers </w:t>
      </w:r>
      <w:r w:rsidR="0079692B">
        <w:t>(</w:t>
      </w:r>
      <w:r w:rsidR="00076F49">
        <w:t xml:space="preserve">that is </w:t>
      </w:r>
      <w:r w:rsidR="005238BF">
        <w:t>D</w:t>
      </w:r>
      <w:r w:rsidR="0079692B">
        <w:t>irectors</w:t>
      </w:r>
      <w:r w:rsidR="0053433A">
        <w:t>,</w:t>
      </w:r>
      <w:r w:rsidR="0079692B">
        <w:t xml:space="preserve"> </w:t>
      </w:r>
      <w:r w:rsidR="005238BF">
        <w:t>H</w:t>
      </w:r>
      <w:r>
        <w:t xml:space="preserve">eads of </w:t>
      </w:r>
      <w:r w:rsidR="005238BF">
        <w:t>S</w:t>
      </w:r>
      <w:r>
        <w:t>ervice or team leaders</w:t>
      </w:r>
      <w:r w:rsidR="0079692B">
        <w:t>)</w:t>
      </w:r>
      <w:r>
        <w:t>;</w:t>
      </w:r>
    </w:p>
    <w:p w:rsidR="0054409D" w:rsidRDefault="0054409D" w:rsidP="0054409D">
      <w:pPr>
        <w:pStyle w:val="FirstBulletindent"/>
        <w:numPr>
          <w:ilvl w:val="0"/>
          <w:numId w:val="0"/>
        </w:numPr>
        <w:ind w:left="2160"/>
      </w:pPr>
    </w:p>
    <w:p w:rsidR="002A6A7A" w:rsidRDefault="002A6A7A" w:rsidP="0054409D">
      <w:pPr>
        <w:pStyle w:val="FirstBulletindent"/>
      </w:pPr>
      <w:r>
        <w:t xml:space="preserve">Councillors should normally make appointments before visiting </w:t>
      </w:r>
      <w:r w:rsidR="002D7F92">
        <w:t>O</w:t>
      </w:r>
      <w:r>
        <w:t>fficers and should try to avoid frequent unscheduled interruptions;</w:t>
      </w:r>
    </w:p>
    <w:p w:rsidR="0054409D" w:rsidRDefault="0054409D" w:rsidP="0054409D">
      <w:pPr>
        <w:pStyle w:val="FirstBulletindent"/>
        <w:numPr>
          <w:ilvl w:val="0"/>
          <w:numId w:val="0"/>
        </w:numPr>
        <w:ind w:left="2160"/>
      </w:pPr>
    </w:p>
    <w:p w:rsidR="002A6A7A" w:rsidRDefault="002A6A7A" w:rsidP="0054409D">
      <w:pPr>
        <w:pStyle w:val="FirstBulletindent"/>
      </w:pPr>
      <w:r>
        <w:t xml:space="preserve">Councillors should not pressure </w:t>
      </w:r>
      <w:r w:rsidR="002D7F92">
        <w:t>O</w:t>
      </w:r>
      <w:r>
        <w:t>fficers to work outside their normal hours or to do anything they are not allowed to do or that is not part of their normal work;</w:t>
      </w:r>
    </w:p>
    <w:p w:rsidR="0054409D" w:rsidRDefault="0054409D" w:rsidP="0054409D">
      <w:pPr>
        <w:pStyle w:val="FirstBulletindent"/>
        <w:numPr>
          <w:ilvl w:val="0"/>
          <w:numId w:val="0"/>
        </w:numPr>
        <w:ind w:left="2160"/>
      </w:pPr>
    </w:p>
    <w:p w:rsidR="001E49F3" w:rsidRDefault="001E49F3" w:rsidP="0054409D">
      <w:pPr>
        <w:pStyle w:val="FirstBulletindent"/>
      </w:pPr>
      <w:r>
        <w:t xml:space="preserve">Not to be subject to bullying or harassment. Councillors should have regard to the seniority and experience of </w:t>
      </w:r>
      <w:r w:rsidR="002D7F92">
        <w:t>O</w:t>
      </w:r>
      <w:r>
        <w:t>fficers in determini</w:t>
      </w:r>
      <w:r w:rsidR="005B13B7">
        <w:t xml:space="preserve">ng what </w:t>
      </w:r>
      <w:proofErr w:type="gramStart"/>
      <w:r w:rsidR="005B13B7">
        <w:t>are reasonable requests</w:t>
      </w:r>
      <w:proofErr w:type="gramEnd"/>
      <w:r>
        <w:t>.</w:t>
      </w:r>
      <w:r w:rsidR="00A95304" w:rsidRPr="00A95304">
        <w:t xml:space="preserve"> </w:t>
      </w:r>
      <w:r w:rsidR="00A95304">
        <w:t>Councillors with special responsibilities should be particularly aware of this</w:t>
      </w:r>
      <w:r>
        <w:t>;</w:t>
      </w:r>
    </w:p>
    <w:p w:rsidR="0054409D" w:rsidRDefault="0054409D" w:rsidP="0054409D">
      <w:pPr>
        <w:pStyle w:val="FirstBulletindent"/>
        <w:numPr>
          <w:ilvl w:val="0"/>
          <w:numId w:val="0"/>
        </w:numPr>
        <w:ind w:left="2160"/>
      </w:pPr>
    </w:p>
    <w:p w:rsidR="001E49F3" w:rsidRDefault="001E49F3" w:rsidP="0054409D">
      <w:pPr>
        <w:pStyle w:val="FirstBulletindent"/>
      </w:pPr>
      <w:r>
        <w:t xml:space="preserve">Councillors </w:t>
      </w:r>
      <w:r w:rsidR="00076F49">
        <w:t>should</w:t>
      </w:r>
      <w:r>
        <w:t xml:space="preserve"> not use their position or relationship with </w:t>
      </w:r>
      <w:r w:rsidR="002D7F92">
        <w:t>O</w:t>
      </w:r>
      <w:r>
        <w:t>fficers to advance their personal interests or those of others or to influence decisions improperly;</w:t>
      </w:r>
    </w:p>
    <w:p w:rsidR="0054409D" w:rsidRDefault="0054409D" w:rsidP="0054409D">
      <w:pPr>
        <w:pStyle w:val="FirstBulletindent"/>
        <w:numPr>
          <w:ilvl w:val="0"/>
          <w:numId w:val="0"/>
        </w:numPr>
        <w:ind w:left="2160"/>
      </w:pPr>
    </w:p>
    <w:p w:rsidR="001E49F3" w:rsidRDefault="001E49F3" w:rsidP="0054409D">
      <w:pPr>
        <w:pStyle w:val="FirstBulletindent"/>
      </w:pPr>
      <w:r>
        <w:lastRenderedPageBreak/>
        <w:t xml:space="preserve">Councillors </w:t>
      </w:r>
      <w:r w:rsidR="00076F49">
        <w:t>should</w:t>
      </w:r>
      <w:r>
        <w:t xml:space="preserve"> not make detrimental remarks about </w:t>
      </w:r>
      <w:r w:rsidR="0079692B">
        <w:t xml:space="preserve">individual </w:t>
      </w:r>
      <w:r w:rsidR="002D7F92">
        <w:t>O</w:t>
      </w:r>
      <w:r>
        <w:t>fficers during public meetings;</w:t>
      </w:r>
    </w:p>
    <w:p w:rsidR="0054409D" w:rsidRDefault="0054409D" w:rsidP="0054409D">
      <w:pPr>
        <w:pStyle w:val="FirstBulletindent"/>
        <w:numPr>
          <w:ilvl w:val="0"/>
          <w:numId w:val="0"/>
        </w:numPr>
        <w:ind w:left="2160"/>
      </w:pPr>
    </w:p>
    <w:p w:rsidR="001E49F3" w:rsidRPr="000962A1" w:rsidRDefault="001E49F3" w:rsidP="0054409D">
      <w:pPr>
        <w:pStyle w:val="FirstBulletindent"/>
      </w:pPr>
      <w:r>
        <w:t xml:space="preserve">Councillors </w:t>
      </w:r>
      <w:r w:rsidR="00076F49">
        <w:t>should</w:t>
      </w:r>
      <w:r>
        <w:t xml:space="preserve"> at all times comply with the relevant Code of Conduct.</w:t>
      </w:r>
    </w:p>
    <w:p w:rsidR="004A5490" w:rsidRPr="004A5490" w:rsidRDefault="004A5490" w:rsidP="004A5490">
      <w:pPr>
        <w:pStyle w:val="NumberHeading"/>
      </w:pPr>
      <w:bookmarkStart w:id="25" w:name="_Toc320529145"/>
      <w:bookmarkStart w:id="26" w:name="_Toc320530033"/>
      <w:bookmarkStart w:id="27" w:name="_Toc320534580"/>
      <w:bookmarkStart w:id="28" w:name="_Toc321228687"/>
      <w:bookmarkStart w:id="29" w:name="_Toc322944299"/>
      <w:bookmarkStart w:id="30" w:name="_Toc322945067"/>
      <w:bookmarkStart w:id="31" w:name="_Toc322945415"/>
      <w:bookmarkStart w:id="32" w:name="_Toc364261368"/>
      <w:bookmarkStart w:id="33" w:name="_Toc320529144"/>
      <w:bookmarkStart w:id="34" w:name="_Toc320530032"/>
      <w:bookmarkStart w:id="35" w:name="_Toc320534579"/>
      <w:bookmarkStart w:id="36" w:name="_Toc321228686"/>
      <w:bookmarkStart w:id="37" w:name="_Toc322944298"/>
      <w:bookmarkStart w:id="38" w:name="_Toc322945066"/>
      <w:bookmarkStart w:id="39" w:name="_Toc322945414"/>
      <w:bookmarkEnd w:id="18"/>
      <w:bookmarkEnd w:id="19"/>
      <w:bookmarkEnd w:id="20"/>
      <w:bookmarkEnd w:id="21"/>
      <w:bookmarkEnd w:id="22"/>
      <w:bookmarkEnd w:id="23"/>
      <w:bookmarkEnd w:id="24"/>
      <w:r w:rsidRPr="004A5490">
        <w:t>23.4</w:t>
      </w:r>
      <w:r w:rsidRPr="004A5490">
        <w:tab/>
      </w:r>
      <w:bookmarkEnd w:id="25"/>
      <w:bookmarkEnd w:id="26"/>
      <w:bookmarkEnd w:id="27"/>
      <w:bookmarkEnd w:id="28"/>
      <w:bookmarkEnd w:id="29"/>
      <w:bookmarkEnd w:id="30"/>
      <w:bookmarkEnd w:id="31"/>
      <w:r w:rsidRPr="004A5490">
        <w:t>Limitations on behaviour</w:t>
      </w:r>
      <w:bookmarkEnd w:id="32"/>
    </w:p>
    <w:p w:rsidR="004A5490" w:rsidRPr="004A5490" w:rsidRDefault="004A5490" w:rsidP="004A5490">
      <w:pPr>
        <w:pStyle w:val="BodyTextIndent"/>
      </w:pPr>
      <w:r w:rsidRPr="004A5490">
        <w:t xml:space="preserve">The distinct roles of Councillors and </w:t>
      </w:r>
      <w:r w:rsidR="005D5978">
        <w:t>O</w:t>
      </w:r>
      <w:r w:rsidRPr="004A5490">
        <w:t>fficers necessarily impose limitations upon behaviour. By way of illustration and not as an exclusive list:</w:t>
      </w:r>
    </w:p>
    <w:p w:rsidR="004A5490" w:rsidRPr="004A5490" w:rsidRDefault="004A5490" w:rsidP="004A5490">
      <w:pPr>
        <w:pStyle w:val="BodyTextIndent"/>
      </w:pPr>
      <w:r w:rsidRPr="004A5490">
        <w:t xml:space="preserve">Close personal relationships between individual Councillors and </w:t>
      </w:r>
      <w:r w:rsidR="005D5978">
        <w:t>O</w:t>
      </w:r>
      <w:r w:rsidRPr="004A5490">
        <w:t xml:space="preserve">fficers can confuse the separate roles and get in the way of the proper discharge of the authority’s functions, not least in creating the perception in others that a particular Councillor or </w:t>
      </w:r>
      <w:r w:rsidR="005D5978">
        <w:t>O</w:t>
      </w:r>
      <w:r w:rsidRPr="004A5490">
        <w:t>fficer may secure advantageous treatment. Personal relationships should be avoided. Where they do exist they should be notified to the Chief Executive.</w:t>
      </w:r>
    </w:p>
    <w:p w:rsidR="004A5490" w:rsidRPr="004A5490" w:rsidRDefault="004A5490" w:rsidP="004A5490">
      <w:pPr>
        <w:pStyle w:val="BodyTextIndent"/>
      </w:pPr>
      <w:r w:rsidRPr="004A5490">
        <w:t xml:space="preserve">The need to maintain the separate roles means that there are limits to the matters on which Councillors may seek the advice of </w:t>
      </w:r>
      <w:r w:rsidR="005D5978">
        <w:t>O</w:t>
      </w:r>
      <w:r w:rsidRPr="004A5490">
        <w:t>fficers, both in relation to personal matters and party political issues;</w:t>
      </w:r>
    </w:p>
    <w:p w:rsidR="004A5490" w:rsidRPr="004A5490" w:rsidRDefault="004A5490" w:rsidP="004A5490">
      <w:pPr>
        <w:pStyle w:val="BodyTextIndent"/>
      </w:pPr>
      <w:r w:rsidRPr="004A5490">
        <w:t>Relationships with particular individuals or party groups should not be such as to create public suspicion that an employee favours that Councillor or group above others.</w:t>
      </w:r>
    </w:p>
    <w:p w:rsidR="006B7C62" w:rsidRPr="006B7C62" w:rsidRDefault="006B7C62" w:rsidP="006B7C62">
      <w:pPr>
        <w:pStyle w:val="NumberHeading"/>
      </w:pPr>
      <w:bookmarkStart w:id="40" w:name="_Toc364261369"/>
      <w:r w:rsidRPr="006B7C62">
        <w:t>23.5</w:t>
      </w:r>
      <w:r w:rsidRPr="006B7C62">
        <w:tab/>
        <w:t xml:space="preserve">Complaints about Councillors or </w:t>
      </w:r>
      <w:r w:rsidR="002D7F92">
        <w:t>O</w:t>
      </w:r>
      <w:r w:rsidRPr="006B7C62">
        <w:t>fficers</w:t>
      </w:r>
      <w:bookmarkEnd w:id="40"/>
    </w:p>
    <w:p w:rsidR="006B7C62" w:rsidRPr="006B7C62" w:rsidRDefault="006B7C62" w:rsidP="006B7C62">
      <w:pPr>
        <w:pStyle w:val="BodyTextIndent"/>
      </w:pPr>
      <w:r w:rsidRPr="006B7C62">
        <w:t xml:space="preserve">If an </w:t>
      </w:r>
      <w:r w:rsidR="005D5978">
        <w:t>O</w:t>
      </w:r>
      <w:r w:rsidRPr="006B7C62">
        <w:t xml:space="preserve">fficer feels a Councillor is not treating them with politeness and respect, they should consider talking to the Councillor directly. If they do not feel they can talk to the Councillor or talking to the Councillor does not help, they should talk to their line manager, </w:t>
      </w:r>
      <w:r w:rsidR="005238BF">
        <w:t>H</w:t>
      </w:r>
      <w:r w:rsidRPr="006B7C62">
        <w:t xml:space="preserve">ead of </w:t>
      </w:r>
      <w:r w:rsidR="005238BF">
        <w:t>S</w:t>
      </w:r>
      <w:r w:rsidR="005D5978">
        <w:t xml:space="preserve">ervice or </w:t>
      </w:r>
      <w:r w:rsidR="005238BF">
        <w:t>D</w:t>
      </w:r>
      <w:r w:rsidR="005D5978">
        <w:t xml:space="preserve">irector immediately. </w:t>
      </w:r>
      <w:r w:rsidRPr="006B7C62">
        <w:t>The manager approached will</w:t>
      </w:r>
      <w:r w:rsidR="005238BF">
        <w:t xml:space="preserve"> talk to the Councillor or the L</w:t>
      </w:r>
      <w:r w:rsidRPr="006B7C62">
        <w:t xml:space="preserve">eader of their political group and may also tell </w:t>
      </w:r>
      <w:r w:rsidR="00076F49">
        <w:t>other senior officers</w:t>
      </w:r>
      <w:r w:rsidRPr="006B7C62">
        <w:t xml:space="preserve">. The </w:t>
      </w:r>
      <w:r w:rsidR="002D7F92">
        <w:t>O</w:t>
      </w:r>
      <w:r w:rsidRPr="006B7C62">
        <w:t xml:space="preserve">fficer will be told the outcome. Officers may also make a complaint alleging a breach of the </w:t>
      </w:r>
      <w:r w:rsidR="00884FE9">
        <w:t>M</w:t>
      </w:r>
      <w:r w:rsidRPr="006B7C62">
        <w:t xml:space="preserve">embers’ </w:t>
      </w:r>
      <w:r w:rsidR="00884FE9">
        <w:t>C</w:t>
      </w:r>
      <w:r w:rsidRPr="006B7C62">
        <w:t xml:space="preserve">ode of </w:t>
      </w:r>
      <w:r w:rsidR="00884FE9">
        <w:t>C</w:t>
      </w:r>
      <w:r w:rsidRPr="006B7C62">
        <w:t>onduct.</w:t>
      </w:r>
    </w:p>
    <w:p w:rsidR="006B7C62" w:rsidRDefault="006B7C62" w:rsidP="006B7C62">
      <w:pPr>
        <w:pStyle w:val="BodyTextIndent"/>
      </w:pPr>
      <w:r w:rsidRPr="006B7C62">
        <w:t xml:space="preserve">If a Councillor feels an </w:t>
      </w:r>
      <w:r w:rsidR="005D5978">
        <w:t>O</w:t>
      </w:r>
      <w:r w:rsidRPr="006B7C62">
        <w:t xml:space="preserve">fficer is not treating them with politeness and respect, they should consider talking to the </w:t>
      </w:r>
      <w:r w:rsidR="005D5978">
        <w:t>O</w:t>
      </w:r>
      <w:r w:rsidRPr="006B7C62">
        <w:t xml:space="preserve">fficer directly. If they do not feel they can talk to the </w:t>
      </w:r>
      <w:r w:rsidR="005D5978">
        <w:t>O</w:t>
      </w:r>
      <w:r w:rsidRPr="006B7C62">
        <w:t xml:space="preserve">fficer or talking to the </w:t>
      </w:r>
      <w:r w:rsidR="005D5978">
        <w:t>O</w:t>
      </w:r>
      <w:r w:rsidRPr="006B7C62">
        <w:t xml:space="preserve">fficer does not help, they should talk to the </w:t>
      </w:r>
      <w:r w:rsidR="005D5978">
        <w:t>O</w:t>
      </w:r>
      <w:r w:rsidRPr="006B7C62">
        <w:t xml:space="preserve">fficer’s line manager, </w:t>
      </w:r>
      <w:r w:rsidR="005238BF">
        <w:t>H</w:t>
      </w:r>
      <w:r w:rsidRPr="006B7C62">
        <w:t xml:space="preserve">ead of </w:t>
      </w:r>
      <w:r w:rsidR="005238BF">
        <w:t>S</w:t>
      </w:r>
      <w:r w:rsidRPr="006B7C62">
        <w:t xml:space="preserve">ervice or </w:t>
      </w:r>
      <w:r w:rsidR="005238BF">
        <w:t>D</w:t>
      </w:r>
      <w:r w:rsidRPr="006B7C62">
        <w:t xml:space="preserve">irector immediately. If the problem continues the manager approached will consider whether to </w:t>
      </w:r>
      <w:r w:rsidR="00CF33A0">
        <w:t>use</w:t>
      </w:r>
      <w:r w:rsidRPr="006B7C62">
        <w:t xml:space="preserve"> the Council’s </w:t>
      </w:r>
      <w:r w:rsidR="00CF33A0">
        <w:t xml:space="preserve">disciplinary </w:t>
      </w:r>
      <w:r w:rsidRPr="006B7C62">
        <w:t>procedures.</w:t>
      </w:r>
    </w:p>
    <w:p w:rsidR="00696CC1" w:rsidRDefault="00696CC1" w:rsidP="006B7C62">
      <w:pPr>
        <w:pStyle w:val="NumberHeading"/>
      </w:pPr>
      <w:bookmarkStart w:id="41" w:name="_Toc364261370"/>
    </w:p>
    <w:p w:rsidR="00696CC1" w:rsidRDefault="00696CC1" w:rsidP="006B7C62">
      <w:pPr>
        <w:pStyle w:val="NumberHeading"/>
      </w:pPr>
    </w:p>
    <w:p w:rsidR="006B7C62" w:rsidRDefault="00624641" w:rsidP="006B7C62">
      <w:pPr>
        <w:pStyle w:val="NumberHeading"/>
      </w:pPr>
      <w:r>
        <w:lastRenderedPageBreak/>
        <w:t>23.</w:t>
      </w:r>
      <w:r w:rsidR="006B7C62">
        <w:t>6</w:t>
      </w:r>
      <w:r w:rsidR="006B7C62">
        <w:tab/>
        <w:t>Politeness and respect</w:t>
      </w:r>
      <w:bookmarkEnd w:id="41"/>
    </w:p>
    <w:p w:rsidR="006B7C62" w:rsidRDefault="006B7C62" w:rsidP="006B7C62">
      <w:pPr>
        <w:pStyle w:val="BodyTextIndent"/>
      </w:pPr>
      <w:r>
        <w:t xml:space="preserve">Councillors and </w:t>
      </w:r>
      <w:r w:rsidR="005D5978">
        <w:t>O</w:t>
      </w:r>
      <w:r>
        <w:t xml:space="preserve">fficers should show each other politeness and respect.  Councillors have the right to </w:t>
      </w:r>
      <w:r w:rsidR="005B13B7">
        <w:t>challenge</w:t>
      </w:r>
      <w:r>
        <w:t xml:space="preserve"> </w:t>
      </w:r>
      <w:r w:rsidR="005D5978">
        <w:t>O</w:t>
      </w:r>
      <w:r>
        <w:t>fficers’ reports or actions, but they should:</w:t>
      </w:r>
    </w:p>
    <w:p w:rsidR="006B7C62" w:rsidRDefault="006B7C62" w:rsidP="006B7C62">
      <w:pPr>
        <w:pStyle w:val="FirstBulletindent"/>
      </w:pPr>
      <w:r>
        <w:t>avoid personal and/or public attacks</w:t>
      </w:r>
      <w:r w:rsidR="005B13B7">
        <w:t>; and</w:t>
      </w:r>
    </w:p>
    <w:p w:rsidR="006B7C62" w:rsidRDefault="006B7C62" w:rsidP="006B7C62">
      <w:pPr>
        <w:pStyle w:val="FirstBulletindent"/>
        <w:numPr>
          <w:ilvl w:val="0"/>
          <w:numId w:val="0"/>
        </w:numPr>
        <w:ind w:left="2160"/>
      </w:pPr>
    </w:p>
    <w:p w:rsidR="006B7C62" w:rsidRDefault="006B7C62" w:rsidP="005B13B7">
      <w:pPr>
        <w:pStyle w:val="FirstBulletindent"/>
      </w:pPr>
      <w:proofErr w:type="gramStart"/>
      <w:r>
        <w:t>ensure</w:t>
      </w:r>
      <w:proofErr w:type="gramEnd"/>
      <w:r>
        <w:t xml:space="preserve"> their criticism is fair and constructive</w:t>
      </w:r>
      <w:r w:rsidR="005B13B7">
        <w:t>.</w:t>
      </w:r>
    </w:p>
    <w:p w:rsidR="006B7C62" w:rsidRDefault="006B7C62" w:rsidP="006B7C62">
      <w:pPr>
        <w:pStyle w:val="BodyTextIndent"/>
      </w:pPr>
      <w:r>
        <w:t>Officers should not publicly criticise Council decisions even if they do not personally agree with those decisions.</w:t>
      </w:r>
    </w:p>
    <w:p w:rsidR="00624641" w:rsidRDefault="00D36D3D" w:rsidP="00803FC1">
      <w:pPr>
        <w:pStyle w:val="NumberHeading"/>
        <w:ind w:left="0" w:firstLine="720"/>
      </w:pPr>
      <w:bookmarkStart w:id="42" w:name="_Toc364261371"/>
      <w:r>
        <w:t>23.7</w:t>
      </w:r>
      <w:r w:rsidR="006B7C62">
        <w:tab/>
      </w:r>
      <w:r w:rsidR="00624641">
        <w:t>Councillors’ enquiries</w:t>
      </w:r>
      <w:bookmarkEnd w:id="33"/>
      <w:bookmarkEnd w:id="34"/>
      <w:bookmarkEnd w:id="35"/>
      <w:bookmarkEnd w:id="36"/>
      <w:bookmarkEnd w:id="37"/>
      <w:bookmarkEnd w:id="38"/>
      <w:bookmarkEnd w:id="39"/>
      <w:bookmarkEnd w:id="42"/>
    </w:p>
    <w:p w:rsidR="00803FC1" w:rsidRDefault="00624641" w:rsidP="00803FC1">
      <w:pPr>
        <w:pStyle w:val="BodyTextIndent"/>
      </w:pPr>
      <w:r>
        <w:t>Officers should answer Councillors’ enquiries</w:t>
      </w:r>
      <w:r w:rsidR="00A95304">
        <w:t>, in whatever form,</w:t>
      </w:r>
      <w:r>
        <w:t xml:space="preserve"> within five working days. If that is not possible, they should send a holding reply.</w:t>
      </w:r>
      <w:r w:rsidR="00A95304">
        <w:t xml:space="preserve"> Councillors should contact a more senior officer in the event that a response is not received within this time. The </w:t>
      </w:r>
      <w:r w:rsidR="005D5978">
        <w:t>C</w:t>
      </w:r>
      <w:r w:rsidR="002A6A7A">
        <w:t xml:space="preserve">hief </w:t>
      </w:r>
      <w:r w:rsidR="005D5978">
        <w:t>E</w:t>
      </w:r>
      <w:r w:rsidR="002A6A7A">
        <w:t>xecutive</w:t>
      </w:r>
      <w:r w:rsidR="00A95304">
        <w:t xml:space="preserve"> </w:t>
      </w:r>
      <w:r w:rsidR="00CF33A0">
        <w:t>may be asked to</w:t>
      </w:r>
      <w:r w:rsidR="00A95304">
        <w:t xml:space="preserve"> resolve any issues arising from unreasonable delays in responding to Councillors’ enquiries.</w:t>
      </w:r>
      <w:bookmarkStart w:id="43" w:name="_Toc320529147"/>
      <w:bookmarkStart w:id="44" w:name="_Toc320530035"/>
      <w:bookmarkStart w:id="45" w:name="_Toc320534582"/>
      <w:bookmarkStart w:id="46" w:name="_Toc321228689"/>
      <w:bookmarkStart w:id="47" w:name="_Toc322944301"/>
      <w:bookmarkStart w:id="48" w:name="_Toc322945069"/>
      <w:bookmarkStart w:id="49" w:name="_Toc322945417"/>
      <w:bookmarkStart w:id="50" w:name="_Toc364261372"/>
    </w:p>
    <w:p w:rsidR="00624641" w:rsidRDefault="00624641" w:rsidP="00984378">
      <w:pPr>
        <w:pStyle w:val="NumberHeading"/>
      </w:pPr>
      <w:r>
        <w:t>23.</w:t>
      </w:r>
      <w:r w:rsidR="00D36D3D">
        <w:t>8</w:t>
      </w:r>
      <w:r>
        <w:tab/>
        <w:t>Information and advice</w:t>
      </w:r>
      <w:bookmarkEnd w:id="43"/>
      <w:bookmarkEnd w:id="44"/>
      <w:bookmarkEnd w:id="45"/>
      <w:bookmarkEnd w:id="46"/>
      <w:bookmarkEnd w:id="47"/>
      <w:bookmarkEnd w:id="48"/>
      <w:bookmarkEnd w:id="49"/>
      <w:bookmarkEnd w:id="50"/>
    </w:p>
    <w:p w:rsidR="008C183B" w:rsidRPr="002A6A7A" w:rsidRDefault="00DC2D43" w:rsidP="005428B5">
      <w:pPr>
        <w:pStyle w:val="LetterIndent"/>
      </w:pPr>
      <w:r>
        <w:t>(a)</w:t>
      </w:r>
      <w:r>
        <w:tab/>
      </w:r>
      <w:r w:rsidR="008C183B" w:rsidRPr="002A6A7A">
        <w:t>Requests for written information</w:t>
      </w:r>
    </w:p>
    <w:p w:rsidR="008C183B" w:rsidRDefault="008C183B" w:rsidP="005428B5">
      <w:pPr>
        <w:pStyle w:val="LetterPara"/>
        <w:ind w:firstLine="0"/>
      </w:pPr>
      <w:r>
        <w:t>Councillors should be provided with adequate information about services or functions which they may be called upon to make</w:t>
      </w:r>
      <w:r w:rsidR="00CF33A0">
        <w:t xml:space="preserve"> decisions on</w:t>
      </w:r>
      <w:r>
        <w:t xml:space="preserve"> or scrutinise</w:t>
      </w:r>
      <w:r w:rsidR="00CF33A0">
        <w:t xml:space="preserve"> the</w:t>
      </w:r>
      <w:r>
        <w:t xml:space="preserve"> decisions </w:t>
      </w:r>
      <w:r w:rsidR="00CF33A0">
        <w:t xml:space="preserve">of others </w:t>
      </w:r>
      <w:r>
        <w:t xml:space="preserve">about, or which affect their constituents. In the normal course of events, this information will be made routinely available by </w:t>
      </w:r>
      <w:r w:rsidR="002D7F92">
        <w:t>O</w:t>
      </w:r>
      <w:r>
        <w:t xml:space="preserve">fficers in the form of reports, departmental plans etc. Members are encouraged to make use of existing sources of information wherever possible. </w:t>
      </w:r>
    </w:p>
    <w:p w:rsidR="008C183B" w:rsidRDefault="00544C5D" w:rsidP="005428B5">
      <w:pPr>
        <w:pStyle w:val="LetterPara"/>
        <w:ind w:firstLine="0"/>
      </w:pPr>
      <w:r>
        <w:t xml:space="preserve">Written information supplied to a Councillor regarding the implications of current Council policies or containing statistical information about Council services shall be copied to the relevant Executive Board </w:t>
      </w:r>
      <w:r w:rsidR="00884FE9">
        <w:t>M</w:t>
      </w:r>
      <w:r>
        <w:t>ember.</w:t>
      </w:r>
    </w:p>
    <w:p w:rsidR="00544C5D" w:rsidRDefault="00544C5D" w:rsidP="005428B5">
      <w:pPr>
        <w:pStyle w:val="LetterPara"/>
        <w:ind w:firstLine="0"/>
      </w:pPr>
      <w:r>
        <w:t>The Leader of the Council or Leader of any of the other political groups may request the Chief Ex</w:t>
      </w:r>
      <w:r w:rsidR="002214D6">
        <w:t>ecutive or</w:t>
      </w:r>
      <w:r>
        <w:t xml:space="preserve"> the relevant Director, or other designated </w:t>
      </w:r>
      <w:r w:rsidR="0046293D">
        <w:t>O</w:t>
      </w:r>
      <w:r>
        <w:t>fficer to prepare reports on matters relating to the authority for consideration by the group. Such requests must be reasonable and should not seek confidential information</w:t>
      </w:r>
      <w:r w:rsidR="00536DCD">
        <w:t xml:space="preserve"> in</w:t>
      </w:r>
      <w:r>
        <w:t xml:space="preserve"> relation for instance to casework or personal details of applicants for services. Wherever possible, but subject to any overriding </w:t>
      </w:r>
      <w:r w:rsidR="00536DCD">
        <w:t xml:space="preserve">data protection or other </w:t>
      </w:r>
      <w:r>
        <w:t xml:space="preserve">legal </w:t>
      </w:r>
      <w:r>
        <w:lastRenderedPageBreak/>
        <w:t xml:space="preserve">requirements, such requests will be met. However, if the </w:t>
      </w:r>
      <w:r w:rsidR="00696CC1">
        <w:t>O</w:t>
      </w:r>
      <w:r>
        <w:t xml:space="preserve">fficer considers that the cost of providing the </w:t>
      </w:r>
      <w:proofErr w:type="gramStart"/>
      <w:r>
        <w:t>information,</w:t>
      </w:r>
      <w:proofErr w:type="gramEnd"/>
      <w:r>
        <w:t xml:space="preserve"> or the nature of the request is unreasonable, the request will be referred to the Chief Executive for determination, where nece</w:t>
      </w:r>
      <w:r w:rsidR="005238BF">
        <w:t>ssary in consultation with the L</w:t>
      </w:r>
      <w:r>
        <w:t>eaders of the political groups.</w:t>
      </w:r>
    </w:p>
    <w:p w:rsidR="00544C5D" w:rsidRDefault="00544C5D" w:rsidP="005428B5">
      <w:pPr>
        <w:pStyle w:val="LetterPara"/>
        <w:ind w:firstLine="0"/>
      </w:pPr>
      <w:r>
        <w:t xml:space="preserve">Officer reports to political groups </w:t>
      </w:r>
      <w:r w:rsidR="0034494E">
        <w:t>should</w:t>
      </w:r>
      <w:r>
        <w:t xml:space="preserve"> be limited to a statement of material facts and identification of options and the merits and demerits of such options for the authority. Reports </w:t>
      </w:r>
      <w:r w:rsidR="0034494E">
        <w:t>should</w:t>
      </w:r>
      <w:r>
        <w:t xml:space="preserve"> not deal with any political implications of the matter or any option and </w:t>
      </w:r>
      <w:r w:rsidR="002D7F92">
        <w:t>O</w:t>
      </w:r>
      <w:r>
        <w:t xml:space="preserve">fficers </w:t>
      </w:r>
      <w:r w:rsidR="0034494E">
        <w:t>should</w:t>
      </w:r>
      <w:r>
        <w:t xml:space="preserve"> not make any recommendation to a political group.</w:t>
      </w:r>
    </w:p>
    <w:p w:rsidR="00544C5D" w:rsidRDefault="005428B5" w:rsidP="005428B5">
      <w:pPr>
        <w:pStyle w:val="LetterIndent"/>
      </w:pPr>
      <w:r>
        <w:t>(b)</w:t>
      </w:r>
      <w:r>
        <w:tab/>
      </w:r>
      <w:r w:rsidR="00544C5D">
        <w:t>“Briefings”</w:t>
      </w:r>
    </w:p>
    <w:p w:rsidR="00544C5D" w:rsidRDefault="00544C5D" w:rsidP="005428B5">
      <w:pPr>
        <w:pStyle w:val="LetterPara"/>
        <w:ind w:firstLine="0"/>
      </w:pPr>
      <w:r>
        <w:t xml:space="preserve">In order for them to discharge their responsibilities Executive </w:t>
      </w:r>
      <w:r w:rsidR="00884FE9">
        <w:t>M</w:t>
      </w:r>
      <w:r>
        <w:t>embers wil</w:t>
      </w:r>
      <w:r w:rsidR="00462E1B">
        <w:t>l be briefed by senior officers (Directors</w:t>
      </w:r>
      <w:r w:rsidR="00CF33A0">
        <w:t>,</w:t>
      </w:r>
      <w:r w:rsidR="00462E1B">
        <w:t xml:space="preserve"> Head</w:t>
      </w:r>
      <w:r w:rsidR="002214D6">
        <w:t>s</w:t>
      </w:r>
      <w:r w:rsidR="00462E1B">
        <w:t xml:space="preserve"> of Service</w:t>
      </w:r>
      <w:r w:rsidR="00CF33A0">
        <w:t xml:space="preserve"> or team leaders</w:t>
      </w:r>
      <w:r w:rsidR="00462E1B">
        <w:t xml:space="preserve">) </w:t>
      </w:r>
      <w:r>
        <w:t>on service issues, proposals and policy development</w:t>
      </w:r>
      <w:r w:rsidR="00DE1CE7">
        <w:t xml:space="preserve"> either </w:t>
      </w:r>
      <w:r w:rsidR="00462E1B">
        <w:t>on a</w:t>
      </w:r>
      <w:r w:rsidR="00DE1CE7">
        <w:t>n</w:t>
      </w:r>
      <w:r w:rsidR="00462E1B">
        <w:t xml:space="preserve"> </w:t>
      </w:r>
      <w:r w:rsidR="00DE1CE7">
        <w:t>ad hoc</w:t>
      </w:r>
      <w:r w:rsidR="00462E1B">
        <w:t xml:space="preserve"> or a regular basis, in accordance with the requirements of the Councillor involved. </w:t>
      </w:r>
    </w:p>
    <w:p w:rsidR="00462E1B" w:rsidRDefault="00462E1B" w:rsidP="005428B5">
      <w:pPr>
        <w:pStyle w:val="LetterPara"/>
        <w:ind w:firstLine="0"/>
      </w:pPr>
      <w:r>
        <w:t>The other political party groups may also have nominated portfolio leads and</w:t>
      </w:r>
      <w:r w:rsidR="00536DCD">
        <w:t>,</w:t>
      </w:r>
      <w:r>
        <w:t xml:space="preserve"> if those leads so request</w:t>
      </w:r>
      <w:r w:rsidR="00536DCD">
        <w:t>,</w:t>
      </w:r>
      <w:r>
        <w:t xml:space="preserve"> the relevant senior officers will make themselves available to meet with them to brief them on service issues.</w:t>
      </w:r>
    </w:p>
    <w:p w:rsidR="00462E1B" w:rsidRDefault="00462E1B" w:rsidP="005428B5">
      <w:pPr>
        <w:pStyle w:val="LetterPara"/>
        <w:ind w:firstLine="0"/>
      </w:pPr>
      <w:r>
        <w:t>These meetings shall be in addition to the cross party working group which has routine meetings.</w:t>
      </w:r>
    </w:p>
    <w:p w:rsidR="00462E1B" w:rsidRDefault="00462E1B" w:rsidP="005428B5">
      <w:pPr>
        <w:pStyle w:val="LetterPara"/>
        <w:ind w:firstLine="0"/>
      </w:pPr>
      <w:r>
        <w:t xml:space="preserve">The content of these informal briefing sessions shall remain confidential as between </w:t>
      </w:r>
      <w:r w:rsidR="002D7F92">
        <w:t>O</w:t>
      </w:r>
      <w:r>
        <w:t>fficers and the political group concerned.</w:t>
      </w:r>
    </w:p>
    <w:p w:rsidR="00EA6583" w:rsidRDefault="005428B5" w:rsidP="005428B5">
      <w:pPr>
        <w:pStyle w:val="LetterIndent"/>
      </w:pPr>
      <w:r>
        <w:t>(C)</w:t>
      </w:r>
      <w:r>
        <w:tab/>
      </w:r>
      <w:r w:rsidR="00EA6583">
        <w:t>“News” items</w:t>
      </w:r>
    </w:p>
    <w:p w:rsidR="00EA6583" w:rsidRDefault="00EA6583" w:rsidP="005428B5">
      <w:pPr>
        <w:pStyle w:val="LetterPara"/>
        <w:ind w:firstLine="0"/>
      </w:pPr>
      <w:r>
        <w:t>When an event or d</w:t>
      </w:r>
      <w:r w:rsidR="006370FC">
        <w:t>evelopment occurs in the c</w:t>
      </w:r>
      <w:r>
        <w:t>ity which has or will have a signif</w:t>
      </w:r>
      <w:r w:rsidR="006370FC">
        <w:t>icant impact on the Council or c</w:t>
      </w:r>
      <w:r>
        <w:t>ity residents, the Chief Executive will ensure that the Leaders of all political groups are informed as soon as possible.</w:t>
      </w:r>
    </w:p>
    <w:p w:rsidR="00EA6583" w:rsidRDefault="005428B5" w:rsidP="005428B5">
      <w:pPr>
        <w:pStyle w:val="LetterIndent"/>
      </w:pPr>
      <w:r>
        <w:t>(d)</w:t>
      </w:r>
      <w:r>
        <w:tab/>
      </w:r>
      <w:r w:rsidR="00EA6583">
        <w:t>Ward Councillors</w:t>
      </w:r>
    </w:p>
    <w:p w:rsidR="00EA6583" w:rsidRDefault="00EA6583" w:rsidP="005428B5">
      <w:pPr>
        <w:pStyle w:val="LetterPara"/>
        <w:ind w:firstLine="0"/>
      </w:pPr>
      <w:r>
        <w:t xml:space="preserve">Senior officers </w:t>
      </w:r>
      <w:r w:rsidR="00CF33A0">
        <w:t>should</w:t>
      </w:r>
      <w:r>
        <w:t xml:space="preserve"> ensure that ward Councillors are given information relevant to their ward on a regular basis. As well as letting </w:t>
      </w:r>
      <w:r w:rsidR="00884FE9">
        <w:t>W</w:t>
      </w:r>
      <w:r>
        <w:t xml:space="preserve">ard </w:t>
      </w:r>
      <w:r w:rsidR="00884FE9">
        <w:t>M</w:t>
      </w:r>
      <w:r>
        <w:t xml:space="preserve">embers know when there has been a significant incident in their ward, ward </w:t>
      </w:r>
      <w:r w:rsidR="00884FE9">
        <w:lastRenderedPageBreak/>
        <w:t>M</w:t>
      </w:r>
      <w:r>
        <w:t>embers should be routinely notified about the following types of issue:</w:t>
      </w:r>
    </w:p>
    <w:p w:rsidR="00EA6583" w:rsidRDefault="00EA6583" w:rsidP="005428B5">
      <w:pPr>
        <w:pStyle w:val="IndentedBullett"/>
      </w:pPr>
      <w:r>
        <w:t>Public consultation events affecting their wards;</w:t>
      </w:r>
    </w:p>
    <w:p w:rsidR="00EA6583" w:rsidRDefault="00EA6583" w:rsidP="005428B5">
      <w:pPr>
        <w:pStyle w:val="IndentedBullett"/>
      </w:pPr>
      <w:r>
        <w:t>Proposed changes to services sited within their wards;</w:t>
      </w:r>
    </w:p>
    <w:p w:rsidR="00EA6583" w:rsidRDefault="00EA6583" w:rsidP="005428B5">
      <w:pPr>
        <w:pStyle w:val="IndentedBullett"/>
      </w:pPr>
      <w:r>
        <w:t>Proposed anti-social dispersal orders.</w:t>
      </w:r>
    </w:p>
    <w:p w:rsidR="00B17C97" w:rsidRDefault="00EA6583" w:rsidP="00CA0CA2">
      <w:pPr>
        <w:pStyle w:val="LetterPara"/>
        <w:ind w:firstLine="0"/>
      </w:pPr>
      <w:r>
        <w:t xml:space="preserve">Ward Councillors </w:t>
      </w:r>
      <w:r w:rsidR="00CF33A0">
        <w:t>should</w:t>
      </w:r>
      <w:r>
        <w:t xml:space="preserve"> be invited </w:t>
      </w:r>
      <w:r w:rsidR="00B17C97">
        <w:t xml:space="preserve">by </w:t>
      </w:r>
      <w:r w:rsidR="002D7F92">
        <w:t>O</w:t>
      </w:r>
      <w:r w:rsidR="00B17C97">
        <w:t xml:space="preserve">fficers </w:t>
      </w:r>
      <w:r>
        <w:t>to public events, such as openings, festivals etc</w:t>
      </w:r>
      <w:r w:rsidR="00B55DFC">
        <w:t>.</w:t>
      </w:r>
      <w:r>
        <w:t>, in their wards</w:t>
      </w:r>
      <w:r w:rsidR="00CF33A0">
        <w:t xml:space="preserve"> regardless of political affiliation.</w:t>
      </w:r>
    </w:p>
    <w:p w:rsidR="00EA6583" w:rsidRDefault="00EA6583" w:rsidP="00CA0CA2">
      <w:pPr>
        <w:pStyle w:val="LetterPara"/>
        <w:ind w:firstLine="0"/>
      </w:pPr>
      <w:r>
        <w:t xml:space="preserve">The Media team will advise </w:t>
      </w:r>
      <w:r w:rsidR="00B55DFC">
        <w:t xml:space="preserve">group </w:t>
      </w:r>
      <w:r w:rsidR="005238BF">
        <w:t>L</w:t>
      </w:r>
      <w:r w:rsidR="00B55DFC">
        <w:t>eaders</w:t>
      </w:r>
      <w:r w:rsidR="00DE1CE7">
        <w:t xml:space="preserve"> </w:t>
      </w:r>
      <w:r>
        <w:t>of ‘photo shoots</w:t>
      </w:r>
      <w:r w:rsidR="00DE1CE7">
        <w:t>’</w:t>
      </w:r>
      <w:r>
        <w:t xml:space="preserve"> taking place</w:t>
      </w:r>
      <w:r w:rsidR="00B17C97">
        <w:t>. The team will aim to give 48 hours’ notice o</w:t>
      </w:r>
      <w:r w:rsidR="005238BF">
        <w:t>f any photo shoot to the group L</w:t>
      </w:r>
      <w:r w:rsidR="00B17C97">
        <w:t xml:space="preserve">eaders. </w:t>
      </w:r>
      <w:r>
        <w:t xml:space="preserve"> </w:t>
      </w:r>
    </w:p>
    <w:p w:rsidR="005951F1" w:rsidRDefault="005951F1" w:rsidP="00CA0CA2">
      <w:pPr>
        <w:pStyle w:val="LetterPara"/>
        <w:ind w:firstLine="0"/>
      </w:pPr>
      <w:r>
        <w:t xml:space="preserve">If </w:t>
      </w:r>
      <w:r w:rsidR="0046293D">
        <w:t>O</w:t>
      </w:r>
      <w:r w:rsidR="00B17C97">
        <w:t>fficers</w:t>
      </w:r>
      <w:r w:rsidRPr="00922781">
        <w:t xml:space="preserve"> organise a public meeting, about a specific ward</w:t>
      </w:r>
      <w:r>
        <w:t xml:space="preserve"> issue all the Councillors for that ward </w:t>
      </w:r>
      <w:r w:rsidR="005B13B7">
        <w:t xml:space="preserve">should be invited </w:t>
      </w:r>
      <w:r>
        <w:t>and give</w:t>
      </w:r>
      <w:r w:rsidR="005B13B7">
        <w:t>n</w:t>
      </w:r>
      <w:r>
        <w:t xml:space="preserve"> as much notice as possible.</w:t>
      </w:r>
    </w:p>
    <w:p w:rsidR="005951F1" w:rsidRDefault="005951F1" w:rsidP="00CA0CA2">
      <w:pPr>
        <w:pStyle w:val="LetterPara"/>
        <w:ind w:firstLine="0"/>
      </w:pPr>
      <w:r>
        <w:t xml:space="preserve">If </w:t>
      </w:r>
      <w:r w:rsidR="0046293D">
        <w:t>O</w:t>
      </w:r>
      <w:r w:rsidR="00B17C97">
        <w:t>fficers</w:t>
      </w:r>
      <w:r>
        <w:t xml:space="preserve"> </w:t>
      </w:r>
      <w:r w:rsidR="0034494E">
        <w:t>undertake</w:t>
      </w:r>
      <w:r w:rsidR="005B13B7">
        <w:t xml:space="preserve"> consultation about </w:t>
      </w:r>
      <w:r>
        <w:t>specific ward issue</w:t>
      </w:r>
      <w:r w:rsidR="005B13B7">
        <w:t>s</w:t>
      </w:r>
      <w:r>
        <w:t xml:space="preserve"> </w:t>
      </w:r>
      <w:r w:rsidR="0034494E">
        <w:t>they</w:t>
      </w:r>
      <w:r>
        <w:t xml:space="preserve"> should consult the Councillors for that ward at the start of the consultation.</w:t>
      </w:r>
    </w:p>
    <w:p w:rsidR="005951F1" w:rsidRDefault="005951F1" w:rsidP="00CA0CA2">
      <w:pPr>
        <w:pStyle w:val="LetterPara"/>
        <w:ind w:firstLine="0"/>
      </w:pPr>
      <w:r>
        <w:t>Ward Councillors should be told in advance about anything which particularly affects their ward a</w:t>
      </w:r>
      <w:r w:rsidR="00B17C97">
        <w:t>nd</w:t>
      </w:r>
      <w:r w:rsidR="0034494E">
        <w:t xml:space="preserve"> which</w:t>
      </w:r>
      <w:r w:rsidR="00B17C97">
        <w:t xml:space="preserve"> is potentially controversial.</w:t>
      </w:r>
    </w:p>
    <w:p w:rsidR="00EA6583" w:rsidRDefault="00CA0CA2" w:rsidP="00CA0CA2">
      <w:pPr>
        <w:pStyle w:val="LetterIndent"/>
      </w:pPr>
      <w:r>
        <w:t>(e)</w:t>
      </w:r>
      <w:r>
        <w:tab/>
      </w:r>
      <w:r w:rsidR="00EA6583">
        <w:t>Officer attendance at Group Meetings</w:t>
      </w:r>
    </w:p>
    <w:p w:rsidR="00EA6583" w:rsidRDefault="00EA6583" w:rsidP="00CA0CA2">
      <w:pPr>
        <w:pStyle w:val="LetterPara"/>
        <w:ind w:firstLine="0"/>
      </w:pPr>
      <w:r>
        <w:t>The Leader of the Council or Leader of any of the other political groups may ask the Chief Executive or relevant Director to give or arrange a private briefing for the party group on a matter of relevance to the Council</w:t>
      </w:r>
      <w:r w:rsidR="00536DCD">
        <w:t>.</w:t>
      </w:r>
    </w:p>
    <w:p w:rsidR="00EA6583" w:rsidRDefault="00EA6583" w:rsidP="00CA0CA2">
      <w:pPr>
        <w:pStyle w:val="LetterPara"/>
        <w:ind w:firstLine="0"/>
      </w:pPr>
      <w:r>
        <w:t>Any briefings offered to or requested</w:t>
      </w:r>
      <w:r w:rsidR="00536DCD">
        <w:t xml:space="preserve"> </w:t>
      </w:r>
      <w:r>
        <w:t>by a party group will be offered to the other party groups.</w:t>
      </w:r>
    </w:p>
    <w:p w:rsidR="00EA6583" w:rsidRDefault="00EA6583" w:rsidP="00CA0CA2">
      <w:pPr>
        <w:pStyle w:val="LetterPara"/>
        <w:ind w:firstLine="0"/>
      </w:pPr>
      <w:r>
        <w:t xml:space="preserve">No </w:t>
      </w:r>
      <w:r w:rsidR="0046293D">
        <w:t>O</w:t>
      </w:r>
      <w:r>
        <w:t>fficer of the Council sh</w:t>
      </w:r>
      <w:r w:rsidR="0034494E">
        <w:t>ould</w:t>
      </w:r>
      <w:r>
        <w:t xml:space="preserve"> attend any political group meeting which includes non-Council members</w:t>
      </w:r>
      <w:r w:rsidR="0034494E">
        <w:t>.</w:t>
      </w:r>
    </w:p>
    <w:p w:rsidR="00EA6583" w:rsidRDefault="005B13B7" w:rsidP="00CA0CA2">
      <w:pPr>
        <w:pStyle w:val="LetterPara"/>
        <w:ind w:firstLine="0"/>
      </w:pPr>
      <w:r>
        <w:t>D</w:t>
      </w:r>
      <w:r w:rsidR="00536DCD">
        <w:t xml:space="preserve">ecisions </w:t>
      </w:r>
      <w:r>
        <w:t>are not</w:t>
      </w:r>
      <w:r w:rsidR="00536DCD">
        <w:t xml:space="preserve"> Council </w:t>
      </w:r>
      <w:r w:rsidR="0034494E">
        <w:t xml:space="preserve">or Executive </w:t>
      </w:r>
      <w:r w:rsidR="00536DCD">
        <w:t>decisions</w:t>
      </w:r>
      <w:r>
        <w:t xml:space="preserve"> and</w:t>
      </w:r>
      <w:r w:rsidR="00C01926">
        <w:t xml:space="preserve"> party groups do not have any delegated authority to make formally binding decisions</w:t>
      </w:r>
      <w:r w:rsidR="00536DCD">
        <w:t>.</w:t>
      </w:r>
    </w:p>
    <w:p w:rsidR="00624641" w:rsidRPr="00536DCD" w:rsidRDefault="00CA0CA2" w:rsidP="00CA0CA2">
      <w:pPr>
        <w:pStyle w:val="LetterIndent"/>
      </w:pPr>
      <w:r>
        <w:t>(f)</w:t>
      </w:r>
      <w:r>
        <w:tab/>
      </w:r>
      <w:r w:rsidR="00624641" w:rsidRPr="00536DCD">
        <w:t>Advice for Councillors with special responsibilities</w:t>
      </w:r>
    </w:p>
    <w:p w:rsidR="00624641" w:rsidRDefault="00624641" w:rsidP="00984378">
      <w:pPr>
        <w:pStyle w:val="numberindent"/>
      </w:pPr>
      <w:r>
        <w:t xml:space="preserve">The lord mayor, Board </w:t>
      </w:r>
      <w:r w:rsidR="00884FE9">
        <w:t>M</w:t>
      </w:r>
      <w:r>
        <w:t>embers an</w:t>
      </w:r>
      <w:r w:rsidR="005335E5">
        <w:t xml:space="preserve">d </w:t>
      </w:r>
      <w:r w:rsidR="00D517E5">
        <w:t>C</w:t>
      </w:r>
      <w:r w:rsidR="005335E5">
        <w:t xml:space="preserve">ommittee </w:t>
      </w:r>
      <w:r w:rsidR="00D517E5">
        <w:t>C</w:t>
      </w:r>
      <w:r w:rsidR="005335E5">
        <w:t>hairs can ask the Chief E</w:t>
      </w:r>
      <w:r>
        <w:t xml:space="preserve">xecutive, </w:t>
      </w:r>
      <w:r w:rsidR="005335E5">
        <w:t>D</w:t>
      </w:r>
      <w:r>
        <w:t xml:space="preserve">irectors and </w:t>
      </w:r>
      <w:r w:rsidR="005335E5">
        <w:t>H</w:t>
      </w:r>
      <w:r>
        <w:t xml:space="preserve">eads of </w:t>
      </w:r>
      <w:r w:rsidR="005335E5">
        <w:lastRenderedPageBreak/>
        <w:t>S</w:t>
      </w:r>
      <w:r>
        <w:t>ervice for extra background information and advice on different courses of action.</w:t>
      </w:r>
    </w:p>
    <w:p w:rsidR="003C64BD" w:rsidRPr="003C64BD" w:rsidRDefault="003C64BD" w:rsidP="00CA0CA2">
      <w:pPr>
        <w:pStyle w:val="LetterPara"/>
        <w:ind w:firstLine="0"/>
      </w:pPr>
      <w:r>
        <w:t xml:space="preserve">Although these </w:t>
      </w:r>
      <w:r w:rsidR="00884FE9">
        <w:t>M</w:t>
      </w:r>
      <w:r>
        <w:t xml:space="preserve">embers have additional responsibilities and different relationships because of their more frequent contact with </w:t>
      </w:r>
      <w:r w:rsidR="002D7F92">
        <w:t>O</w:t>
      </w:r>
      <w:r>
        <w:t xml:space="preserve">fficers, these </w:t>
      </w:r>
      <w:r w:rsidR="00884FE9">
        <w:t>M</w:t>
      </w:r>
      <w:r>
        <w:t xml:space="preserve">embers must still respect the impartiality of </w:t>
      </w:r>
      <w:r w:rsidR="002D7F92">
        <w:t>O</w:t>
      </w:r>
      <w:r>
        <w:t>fficers. This includes not asking them to undertake work of a party political nature, or to do anything which would prejudice that impartiality.</w:t>
      </w:r>
    </w:p>
    <w:p w:rsidR="00624641" w:rsidRDefault="005238BF" w:rsidP="00984378">
      <w:pPr>
        <w:pStyle w:val="numberindent"/>
      </w:pPr>
      <w:r>
        <w:t>The L</w:t>
      </w:r>
      <w:r w:rsidR="00624641">
        <w:t>eaders of minorit</w:t>
      </w:r>
      <w:r w:rsidR="005335E5">
        <w:t>y political groups can ask the Chief Executive or Directors or Heads of S</w:t>
      </w:r>
      <w:r w:rsidR="00624641">
        <w:t>ervice for background information or more details about items coming to the next meet</w:t>
      </w:r>
      <w:r w:rsidR="00D517E5">
        <w:t>ing of a C</w:t>
      </w:r>
      <w:r w:rsidR="0034494E">
        <w:t xml:space="preserve">ommittee or the Board. </w:t>
      </w:r>
      <w:r w:rsidR="00624641">
        <w:t xml:space="preserve">The appropriate chair or Board </w:t>
      </w:r>
      <w:r w:rsidR="00884FE9">
        <w:t>M</w:t>
      </w:r>
      <w:r w:rsidR="00624641">
        <w:t xml:space="preserve">ember will be </w:t>
      </w:r>
      <w:r w:rsidR="00C01926">
        <w:t>entitled to receive the same information</w:t>
      </w:r>
      <w:r w:rsidR="00624641">
        <w:t>.</w:t>
      </w:r>
    </w:p>
    <w:p w:rsidR="00803FC1" w:rsidRDefault="005238BF" w:rsidP="00803FC1">
      <w:pPr>
        <w:pStyle w:val="numberindent"/>
      </w:pPr>
      <w:r>
        <w:t>Party group L</w:t>
      </w:r>
      <w:r w:rsidR="00624641">
        <w:t>eaders can ask for advice on presenting t</w:t>
      </w:r>
      <w:r w:rsidR="005E6249">
        <w:t>heir budget in a correct</w:t>
      </w:r>
      <w:r w:rsidR="0034494E">
        <w:t xml:space="preserve"> and accurate</w:t>
      </w:r>
      <w:r w:rsidR="005E6249">
        <w:t xml:space="preserve"> form. </w:t>
      </w:r>
      <w:r w:rsidR="00624641">
        <w:t>This will be given in confidence.</w:t>
      </w:r>
      <w:bookmarkStart w:id="51" w:name="_Toc364261373"/>
    </w:p>
    <w:p w:rsidR="00536DCD" w:rsidRDefault="00536DCD" w:rsidP="00984378">
      <w:pPr>
        <w:pStyle w:val="NumberHeading"/>
      </w:pPr>
      <w:r>
        <w:t>23.</w:t>
      </w:r>
      <w:r w:rsidR="00D36D3D">
        <w:t>9</w:t>
      </w:r>
      <w:r w:rsidR="00541E94">
        <w:tab/>
        <w:t xml:space="preserve">Councillors’ briefings on </w:t>
      </w:r>
      <w:r>
        <w:t>agendas and reports</w:t>
      </w:r>
      <w:bookmarkEnd w:id="51"/>
    </w:p>
    <w:p w:rsidR="00536DCD" w:rsidRDefault="00536DCD" w:rsidP="00984378">
      <w:pPr>
        <w:pStyle w:val="LetterIndent"/>
      </w:pPr>
      <w:r>
        <w:t>(a)</w:t>
      </w:r>
      <w:r>
        <w:tab/>
        <w:t>Briefings on agendas</w:t>
      </w:r>
    </w:p>
    <w:p w:rsidR="00536DCD" w:rsidRDefault="00536DCD" w:rsidP="00CA0CA2">
      <w:pPr>
        <w:pStyle w:val="numberindent"/>
      </w:pPr>
      <w:r>
        <w:t xml:space="preserve">Directors and </w:t>
      </w:r>
      <w:r w:rsidR="005335E5">
        <w:t>H</w:t>
      </w:r>
      <w:r>
        <w:t xml:space="preserve">eads of </w:t>
      </w:r>
      <w:r w:rsidR="005335E5">
        <w:t>S</w:t>
      </w:r>
      <w:r>
        <w:t>ervice will give briefi</w:t>
      </w:r>
      <w:r w:rsidR="00D517E5">
        <w:t>ngs on full Council, Board and C</w:t>
      </w:r>
      <w:r>
        <w:t xml:space="preserve">ommittee agendas to the </w:t>
      </w:r>
      <w:r w:rsidR="005335E5">
        <w:t>L</w:t>
      </w:r>
      <w:r>
        <w:t xml:space="preserve">eader and </w:t>
      </w:r>
      <w:r w:rsidR="005335E5">
        <w:t>Deputy Leader and Committee C</w:t>
      </w:r>
      <w:r>
        <w:t xml:space="preserve">hairs and </w:t>
      </w:r>
      <w:r w:rsidR="005335E5">
        <w:t>V</w:t>
      </w:r>
      <w:r>
        <w:t xml:space="preserve">ice </w:t>
      </w:r>
      <w:r w:rsidR="005335E5">
        <w:t>C</w:t>
      </w:r>
      <w:r>
        <w:t>hairs.</w:t>
      </w:r>
    </w:p>
    <w:p w:rsidR="00536DCD" w:rsidRDefault="00536DCD" w:rsidP="00984378">
      <w:pPr>
        <w:pStyle w:val="LetterIndent"/>
      </w:pPr>
      <w:r>
        <w:t>(b)</w:t>
      </w:r>
      <w:r>
        <w:tab/>
        <w:t>Consultation on agendas</w:t>
      </w:r>
    </w:p>
    <w:p w:rsidR="00803FC1" w:rsidRPr="00803FC1" w:rsidRDefault="005238BF" w:rsidP="00C5434E">
      <w:pPr>
        <w:pStyle w:val="numberindent"/>
      </w:pPr>
      <w:r>
        <w:t>The L</w:t>
      </w:r>
      <w:r w:rsidR="00536DCD">
        <w:t xml:space="preserve">eader will be consulted on agendas for the Board.  </w:t>
      </w:r>
      <w:r w:rsidR="0034494E">
        <w:t>C</w:t>
      </w:r>
      <w:r w:rsidR="00536DCD">
        <w:t xml:space="preserve">ommittee chairs will be consulted on agendas for their </w:t>
      </w:r>
      <w:r>
        <w:t>C</w:t>
      </w:r>
      <w:r w:rsidR="00536DCD">
        <w:t xml:space="preserve">ommittees.  </w:t>
      </w:r>
    </w:p>
    <w:p w:rsidR="00536DCD" w:rsidRDefault="00536DCD" w:rsidP="00984378">
      <w:pPr>
        <w:pStyle w:val="LetterIndent"/>
      </w:pPr>
      <w:r>
        <w:t>(c)</w:t>
      </w:r>
      <w:r>
        <w:tab/>
        <w:t>Requests for reports</w:t>
      </w:r>
    </w:p>
    <w:p w:rsidR="00536DCD" w:rsidRDefault="00536DCD" w:rsidP="00984378">
      <w:pPr>
        <w:pStyle w:val="numberindent"/>
      </w:pPr>
      <w:r>
        <w:t xml:space="preserve">Instructions for reports to come to the Board or </w:t>
      </w:r>
      <w:r w:rsidR="001C7E5E">
        <w:t>C</w:t>
      </w:r>
      <w:r>
        <w:t>ommittees can</w:t>
      </w:r>
      <w:r w:rsidR="005238BF">
        <w:t xml:space="preserve"> only come from the L</w:t>
      </w:r>
      <w:r>
        <w:t>eader, the Board, a</w:t>
      </w:r>
      <w:r w:rsidR="001C7E5E">
        <w:t>n</w:t>
      </w:r>
      <w:r>
        <w:t xml:space="preserve"> </w:t>
      </w:r>
      <w:r w:rsidR="001C7E5E">
        <w:t>Executive Board</w:t>
      </w:r>
      <w:r>
        <w:t xml:space="preserve"> </w:t>
      </w:r>
      <w:r w:rsidR="00884FE9">
        <w:t>M</w:t>
      </w:r>
      <w:r>
        <w:t>ember</w:t>
      </w:r>
      <w:r w:rsidR="0034494E">
        <w:t xml:space="preserve"> in respect of the Board and</w:t>
      </w:r>
      <w:r>
        <w:t xml:space="preserve"> a </w:t>
      </w:r>
      <w:r w:rsidR="005238BF">
        <w:t>Committee or a C</w:t>
      </w:r>
      <w:r>
        <w:t xml:space="preserve">ommittee </w:t>
      </w:r>
      <w:r w:rsidR="005238BF">
        <w:t>C</w:t>
      </w:r>
      <w:r>
        <w:t>hair</w:t>
      </w:r>
      <w:r w:rsidR="0034494E">
        <w:t xml:space="preserve"> in respect of </w:t>
      </w:r>
      <w:r w:rsidR="005238BF">
        <w:t>C</w:t>
      </w:r>
      <w:r w:rsidR="0034494E">
        <w:t>ommittees</w:t>
      </w:r>
      <w:r>
        <w:t>.</w:t>
      </w:r>
    </w:p>
    <w:p w:rsidR="00140490" w:rsidRPr="00140490" w:rsidRDefault="00140490" w:rsidP="00541E94">
      <w:pPr>
        <w:pStyle w:val="LetterPara"/>
        <w:ind w:firstLine="0"/>
      </w:pPr>
      <w:r w:rsidRPr="0078423E">
        <w:t>Whilst Executive</w:t>
      </w:r>
      <w:r w:rsidR="001C7E5E">
        <w:t xml:space="preserve"> Board</w:t>
      </w:r>
      <w:r w:rsidRPr="0078423E">
        <w:t xml:space="preserve"> Members will routinely be consulted as part of the process of</w:t>
      </w:r>
      <w:r>
        <w:t xml:space="preserve"> </w:t>
      </w:r>
      <w:r w:rsidRPr="0078423E">
        <w:t xml:space="preserve">drawing up proposals for </w:t>
      </w:r>
      <w:r>
        <w:t>c</w:t>
      </w:r>
      <w:r w:rsidRPr="0078423E">
        <w:t>onsideration or the agenda for a forthcoming meeting, it</w:t>
      </w:r>
      <w:r w:rsidR="00541E94">
        <w:t xml:space="preserve"> </w:t>
      </w:r>
      <w:r w:rsidRPr="0078423E">
        <w:t>must be recognised that in some situations an Officer will be under a professional</w:t>
      </w:r>
      <w:r>
        <w:t xml:space="preserve"> </w:t>
      </w:r>
      <w:r w:rsidRPr="0078423E">
        <w:t xml:space="preserve">duty to submit a report. Similarly, senior </w:t>
      </w:r>
      <w:r w:rsidR="0060759C">
        <w:t>o</w:t>
      </w:r>
      <w:r w:rsidRPr="0078423E">
        <w:t>fficer</w:t>
      </w:r>
      <w:r w:rsidR="0060759C">
        <w:t>s</w:t>
      </w:r>
      <w:r w:rsidRPr="0078423E">
        <w:t xml:space="preserve"> will</w:t>
      </w:r>
      <w:r w:rsidR="001E0874">
        <w:t xml:space="preserve"> </w:t>
      </w:r>
      <w:r w:rsidRPr="0078423E">
        <w:t xml:space="preserve">always be fully </w:t>
      </w:r>
      <w:r w:rsidRPr="0078423E">
        <w:lastRenderedPageBreak/>
        <w:t>responsible for the contents of any report submitted in his/her name.</w:t>
      </w:r>
      <w:r w:rsidR="001E0874">
        <w:t xml:space="preserve"> </w:t>
      </w:r>
      <w:r w:rsidRPr="0078423E">
        <w:t>This means that any such report will be amended only where the amendment reflects</w:t>
      </w:r>
      <w:r w:rsidR="0060759C">
        <w:t xml:space="preserve"> </w:t>
      </w:r>
      <w:r w:rsidRPr="0078423E">
        <w:t>the professional judgement of the author of the report. Any issues arising</w:t>
      </w:r>
      <w:r w:rsidR="00541E94">
        <w:t xml:space="preserve"> </w:t>
      </w:r>
      <w:r w:rsidRPr="0078423E">
        <w:t xml:space="preserve">between an Executive Member and a </w:t>
      </w:r>
      <w:r w:rsidR="0034494E">
        <w:t>senior officer</w:t>
      </w:r>
      <w:r w:rsidRPr="0078423E">
        <w:t xml:space="preserve"> in this </w:t>
      </w:r>
      <w:r w:rsidR="0034494E">
        <w:t>respect</w:t>
      </w:r>
      <w:r w:rsidRPr="0078423E">
        <w:t xml:space="preserve"> should be referred</w:t>
      </w:r>
      <w:r>
        <w:t xml:space="preserve"> </w:t>
      </w:r>
      <w:r w:rsidRPr="0078423E">
        <w:t>to the Chief Executive for resolution in conjunction with the Leader of the Council.</w:t>
      </w:r>
    </w:p>
    <w:p w:rsidR="00624641" w:rsidRDefault="00D36D3D" w:rsidP="005E6249">
      <w:pPr>
        <w:pStyle w:val="NumberHeading"/>
      </w:pPr>
      <w:bookmarkStart w:id="52" w:name="_Toc320529148"/>
      <w:bookmarkStart w:id="53" w:name="_Toc320530036"/>
      <w:bookmarkStart w:id="54" w:name="_Toc320534583"/>
      <w:bookmarkStart w:id="55" w:name="_Toc321228690"/>
      <w:bookmarkStart w:id="56" w:name="_Toc322944302"/>
      <w:bookmarkStart w:id="57" w:name="_Toc322945070"/>
      <w:bookmarkStart w:id="58" w:name="_Toc322945418"/>
      <w:bookmarkStart w:id="59" w:name="_Toc364261374"/>
      <w:r>
        <w:t>23.10</w:t>
      </w:r>
      <w:r w:rsidR="00624641">
        <w:tab/>
      </w:r>
      <w:bookmarkEnd w:id="52"/>
      <w:bookmarkEnd w:id="53"/>
      <w:bookmarkEnd w:id="54"/>
      <w:bookmarkEnd w:id="55"/>
      <w:bookmarkEnd w:id="56"/>
      <w:bookmarkEnd w:id="57"/>
      <w:bookmarkEnd w:id="58"/>
      <w:bookmarkEnd w:id="59"/>
      <w:r w:rsidR="00624641">
        <w:t xml:space="preserve">Restrictions on </w:t>
      </w:r>
      <w:r w:rsidR="002D7F92">
        <w:t>O</w:t>
      </w:r>
      <w:r w:rsidR="00624641">
        <w:t>fficers’ political activities</w:t>
      </w:r>
    </w:p>
    <w:p w:rsidR="00624641" w:rsidRDefault="00624641" w:rsidP="00C5434E">
      <w:pPr>
        <w:pStyle w:val="numberindent"/>
        <w:ind w:left="720"/>
      </w:pPr>
      <w:r>
        <w:t xml:space="preserve">Most </w:t>
      </w:r>
      <w:r w:rsidR="00696CC1">
        <w:t>s</w:t>
      </w:r>
      <w:r w:rsidR="0046293D">
        <w:t xml:space="preserve">enior </w:t>
      </w:r>
      <w:r w:rsidR="00696CC1">
        <w:t>o</w:t>
      </w:r>
      <w:r w:rsidR="0046293D">
        <w:t>fficers and some other O</w:t>
      </w:r>
      <w:r>
        <w:t>ffice</w:t>
      </w:r>
      <w:r w:rsidR="0060759C">
        <w:t xml:space="preserve">rs are politically restricted. </w:t>
      </w:r>
      <w:r>
        <w:t xml:space="preserve">These </w:t>
      </w:r>
      <w:r w:rsidR="0046293D">
        <w:t>O</w:t>
      </w:r>
      <w:r>
        <w:t>fficers cannot be Councillors or MPs and cannot say, publish or do anything in their private capacity that seems intended to affect public support for a political party</w:t>
      </w:r>
      <w:r w:rsidR="000565B3">
        <w:t xml:space="preserve"> or candidate</w:t>
      </w:r>
      <w:r>
        <w:t>.</w:t>
      </w:r>
    </w:p>
    <w:p w:rsidR="00624641" w:rsidRDefault="00624641" w:rsidP="00C5434E">
      <w:pPr>
        <w:pStyle w:val="numberindent"/>
        <w:ind w:left="720"/>
      </w:pPr>
      <w:r>
        <w:t>The Head of Human Resources and Facilities keeps a list of</w:t>
      </w:r>
      <w:r w:rsidR="0060759C">
        <w:t xml:space="preserve"> politically restricted posts. </w:t>
      </w:r>
      <w:r>
        <w:t xml:space="preserve">Any Council </w:t>
      </w:r>
      <w:r w:rsidR="0046293D">
        <w:t>O</w:t>
      </w:r>
      <w:r>
        <w:t>fficer in their official capacity must not publish things that seem intended to affect support for a political group on the Council.</w:t>
      </w:r>
    </w:p>
    <w:p w:rsidR="00624641" w:rsidRDefault="00624641" w:rsidP="00C5434E">
      <w:pPr>
        <w:pStyle w:val="numberindent"/>
        <w:ind w:left="720"/>
      </w:pPr>
      <w:r>
        <w:t xml:space="preserve">No one can be both an </w:t>
      </w:r>
      <w:r w:rsidR="0046293D">
        <w:t>O</w:t>
      </w:r>
      <w:r>
        <w:t>fficer and a Councillor on the same Council</w:t>
      </w:r>
      <w:r w:rsidR="000565B3">
        <w:t>.</w:t>
      </w:r>
    </w:p>
    <w:p w:rsidR="00624641" w:rsidRDefault="00624641" w:rsidP="00984378">
      <w:pPr>
        <w:pStyle w:val="NumberHeading"/>
      </w:pPr>
      <w:bookmarkStart w:id="60" w:name="_Toc320529149"/>
      <w:bookmarkStart w:id="61" w:name="_Toc320530037"/>
      <w:bookmarkStart w:id="62" w:name="_Toc320534584"/>
      <w:bookmarkStart w:id="63" w:name="_Toc321228691"/>
      <w:bookmarkStart w:id="64" w:name="_Toc322944303"/>
      <w:bookmarkStart w:id="65" w:name="_Toc322945071"/>
      <w:bookmarkStart w:id="66" w:name="_Toc322945419"/>
      <w:bookmarkStart w:id="67" w:name="_Toc364261375"/>
      <w:r>
        <w:t>23.1</w:t>
      </w:r>
      <w:r w:rsidR="00D36D3D">
        <w:t>1</w:t>
      </w:r>
      <w:r>
        <w:tab/>
        <w:t>Support services to Councillors and political groups</w:t>
      </w:r>
      <w:bookmarkEnd w:id="60"/>
      <w:bookmarkEnd w:id="61"/>
      <w:bookmarkEnd w:id="62"/>
      <w:bookmarkEnd w:id="63"/>
      <w:bookmarkEnd w:id="64"/>
      <w:bookmarkEnd w:id="65"/>
      <w:bookmarkEnd w:id="66"/>
      <w:bookmarkEnd w:id="67"/>
    </w:p>
    <w:p w:rsidR="00624641" w:rsidRDefault="00624641" w:rsidP="00C5434E">
      <w:pPr>
        <w:pStyle w:val="BodyTextIndent"/>
      </w:pPr>
      <w:r>
        <w:t>Support services should only</w:t>
      </w:r>
      <w:r w:rsidR="00C5434E">
        <w:t xml:space="preserve"> be used for Council business. </w:t>
      </w:r>
      <w:r>
        <w:t>They should never be used for private purposes, for party political or c</w:t>
      </w:r>
      <w:r w:rsidR="000565B3">
        <w:t>ampaigning activity</w:t>
      </w:r>
      <w:r>
        <w:t>.</w:t>
      </w:r>
    </w:p>
    <w:p w:rsidR="00624641" w:rsidRDefault="00624641" w:rsidP="00984378">
      <w:pPr>
        <w:pStyle w:val="NumberHeading"/>
      </w:pPr>
      <w:bookmarkStart w:id="68" w:name="_Toc320529150"/>
      <w:bookmarkStart w:id="69" w:name="_Toc320530038"/>
      <w:bookmarkStart w:id="70" w:name="_Toc320534585"/>
      <w:bookmarkStart w:id="71" w:name="_Toc321228692"/>
      <w:bookmarkStart w:id="72" w:name="_Toc322944304"/>
      <w:bookmarkStart w:id="73" w:name="_Toc322945072"/>
      <w:bookmarkStart w:id="74" w:name="_Toc322945420"/>
      <w:bookmarkStart w:id="75" w:name="_Toc364261376"/>
      <w:r>
        <w:t>23.1</w:t>
      </w:r>
      <w:r w:rsidR="00D36D3D">
        <w:t>2</w:t>
      </w:r>
      <w:r>
        <w:tab/>
        <w:t>Correspondence</w:t>
      </w:r>
      <w:bookmarkEnd w:id="68"/>
      <w:bookmarkEnd w:id="69"/>
      <w:bookmarkEnd w:id="70"/>
      <w:bookmarkEnd w:id="71"/>
      <w:bookmarkEnd w:id="72"/>
      <w:bookmarkEnd w:id="73"/>
      <w:bookmarkEnd w:id="74"/>
      <w:bookmarkEnd w:id="75"/>
    </w:p>
    <w:p w:rsidR="00624641" w:rsidRDefault="00624641" w:rsidP="00984378">
      <w:pPr>
        <w:pStyle w:val="LetterIndent"/>
      </w:pPr>
      <w:r>
        <w:t>(a)</w:t>
      </w:r>
      <w:r>
        <w:tab/>
        <w:t xml:space="preserve">Between Councillors and </w:t>
      </w:r>
      <w:r w:rsidR="0046293D">
        <w:t>O</w:t>
      </w:r>
      <w:r>
        <w:t>fficers</w:t>
      </w:r>
    </w:p>
    <w:p w:rsidR="00624641" w:rsidRDefault="00624641" w:rsidP="00984378">
      <w:pPr>
        <w:pStyle w:val="numberindent"/>
      </w:pPr>
      <w:r>
        <w:t xml:space="preserve">If emails or letters between </w:t>
      </w:r>
      <w:r w:rsidR="0046293D">
        <w:t>O</w:t>
      </w:r>
      <w:r>
        <w:t>fficers and Councillors are copied to someone else, they should say so.  Blind copies should not be sent.</w:t>
      </w:r>
    </w:p>
    <w:p w:rsidR="001E0874" w:rsidRDefault="001E0874" w:rsidP="00541E94">
      <w:pPr>
        <w:pStyle w:val="LetterPara"/>
        <w:ind w:firstLine="0"/>
      </w:pPr>
      <w:r>
        <w:t>Councillors should not forwar</w:t>
      </w:r>
      <w:r w:rsidR="0046293D">
        <w:t>d information received from an O</w:t>
      </w:r>
      <w:r>
        <w:t>fficer to a constituent</w:t>
      </w:r>
      <w:r w:rsidR="001C7E5E">
        <w:t xml:space="preserve"> or member of the public</w:t>
      </w:r>
      <w:r>
        <w:t xml:space="preserve"> if that information is</w:t>
      </w:r>
      <w:r w:rsidR="000565B3">
        <w:t xml:space="preserve"> expressed to be</w:t>
      </w:r>
      <w:r>
        <w:t xml:space="preserve"> confidential.</w:t>
      </w:r>
    </w:p>
    <w:p w:rsidR="00624641" w:rsidRDefault="00624641" w:rsidP="00984378">
      <w:pPr>
        <w:pStyle w:val="LetterIndent"/>
      </w:pPr>
      <w:r>
        <w:t>(b)</w:t>
      </w:r>
      <w:r>
        <w:tab/>
        <w:t>Letters on behalf of the Council</w:t>
      </w:r>
    </w:p>
    <w:p w:rsidR="00624641" w:rsidRDefault="00624641" w:rsidP="00984378">
      <w:pPr>
        <w:pStyle w:val="numberindent"/>
      </w:pPr>
      <w:r>
        <w:t xml:space="preserve">Letters on behalf of the Council will normally be sent by </w:t>
      </w:r>
      <w:r w:rsidR="0046293D">
        <w:t>O</w:t>
      </w:r>
      <w:r>
        <w:t>ff</w:t>
      </w:r>
      <w:r w:rsidR="005E6249">
        <w:t xml:space="preserve">icers rather than Councillors. </w:t>
      </w:r>
      <w:r w:rsidR="005238BF">
        <w:t>The Leader or Committee C</w:t>
      </w:r>
      <w:r>
        <w:t>hairs may write some letters on behalf of the Council, for example representa</w:t>
      </w:r>
      <w:r w:rsidR="005E6249">
        <w:t xml:space="preserve">tions to government ministers. </w:t>
      </w:r>
      <w:r>
        <w:t>These should be copied to the Board</w:t>
      </w:r>
      <w:r w:rsidR="005E6249">
        <w:t xml:space="preserve"> or the </w:t>
      </w:r>
      <w:r w:rsidR="00D517E5">
        <w:t>appropriate C</w:t>
      </w:r>
      <w:r w:rsidR="005E6249">
        <w:t xml:space="preserve">ommittee. </w:t>
      </w:r>
      <w:r>
        <w:t xml:space="preserve">Councillors must never send </w:t>
      </w:r>
      <w:r>
        <w:lastRenderedPageBreak/>
        <w:t>letters that create obligations or give instructions on behalf of the Council.</w:t>
      </w:r>
    </w:p>
    <w:p w:rsidR="00624641" w:rsidRDefault="00710068" w:rsidP="00710068">
      <w:pPr>
        <w:pStyle w:val="NumberHeading"/>
      </w:pPr>
      <w:bookmarkStart w:id="76" w:name="_Toc364261377"/>
      <w:r>
        <w:t>23.1</w:t>
      </w:r>
      <w:r w:rsidR="00D36D3D">
        <w:t>3</w:t>
      </w:r>
      <w:r>
        <w:tab/>
      </w:r>
      <w:r w:rsidR="009C02DD" w:rsidRPr="0078423E">
        <w:t>Media releases and publicity</w:t>
      </w:r>
      <w:bookmarkEnd w:id="76"/>
    </w:p>
    <w:p w:rsidR="0078423E" w:rsidRDefault="0078423E" w:rsidP="00984378">
      <w:bookmarkStart w:id="77" w:name="LastEdit"/>
      <w:bookmarkEnd w:id="77"/>
      <w:r>
        <w:t xml:space="preserve">Local authorities are accountable to </w:t>
      </w:r>
      <w:r w:rsidR="008F0F30">
        <w:t>the population they serve</w:t>
      </w:r>
      <w:r>
        <w:t xml:space="preserve">. Accountability requires local understanding. This will be promoted by the Council </w:t>
      </w:r>
      <w:r w:rsidR="008F0F30">
        <w:t xml:space="preserve">publicly </w:t>
      </w:r>
      <w:r>
        <w:t>explaining its objectives and policies. In recent years all local authorities have increasingly used publicity to keep the public informed and to encourage public participation. Every Council needs to tell the public about the services it provides, however, publicity is a sensitive matter in any political environment because of the impact it can have.</w:t>
      </w:r>
    </w:p>
    <w:p w:rsidR="0078423E" w:rsidRPr="00174ACE" w:rsidRDefault="0078423E" w:rsidP="00984378">
      <w:pPr>
        <w:rPr>
          <w:rFonts w:ascii="ArialMT" w:hAnsi="ArialMT" w:cs="ArialMT"/>
        </w:rPr>
      </w:pPr>
      <w:r w:rsidRPr="00174ACE">
        <w:rPr>
          <w:rFonts w:ascii="ArialMT" w:hAnsi="ArialMT" w:cs="ArialMT"/>
        </w:rPr>
        <w:t>Oxford City Council is a local authority</w:t>
      </w:r>
      <w:r w:rsidR="008F0F30">
        <w:rPr>
          <w:rFonts w:ascii="ArialMT" w:hAnsi="ArialMT" w:cs="ArialMT"/>
        </w:rPr>
        <w:t xml:space="preserve"> in a</w:t>
      </w:r>
      <w:r w:rsidR="008F0F30" w:rsidRPr="008F0F30">
        <w:rPr>
          <w:rFonts w:ascii="ArialMT" w:hAnsi="ArialMT" w:cs="ArialMT"/>
        </w:rPr>
        <w:t xml:space="preserve"> </w:t>
      </w:r>
      <w:r w:rsidR="008F0F30" w:rsidRPr="00174ACE">
        <w:rPr>
          <w:rFonts w:ascii="ArialMT" w:hAnsi="ArialMT" w:cs="ArialMT"/>
        </w:rPr>
        <w:t>high profile</w:t>
      </w:r>
      <w:r w:rsidR="008F0F30">
        <w:rPr>
          <w:rFonts w:ascii="ArialMT" w:hAnsi="ArialMT" w:cs="ArialMT"/>
        </w:rPr>
        <w:t xml:space="preserve"> city </w:t>
      </w:r>
      <w:r w:rsidRPr="00174ACE">
        <w:rPr>
          <w:rFonts w:ascii="ArialMT" w:hAnsi="ArialMT" w:cs="ArialMT"/>
        </w:rPr>
        <w:t xml:space="preserve">and </w:t>
      </w:r>
      <w:r w:rsidR="00D517E5">
        <w:rPr>
          <w:rFonts w:ascii="ArialMT" w:hAnsi="ArialMT" w:cs="ArialMT"/>
        </w:rPr>
        <w:t xml:space="preserve">it </w:t>
      </w:r>
      <w:r w:rsidRPr="00174ACE">
        <w:rPr>
          <w:rFonts w:ascii="ArialMT" w:hAnsi="ArialMT" w:cs="ArialMT"/>
        </w:rPr>
        <w:t xml:space="preserve">attracts a lot of media attention. </w:t>
      </w:r>
      <w:r w:rsidRPr="00670512">
        <w:rPr>
          <w:lang w:val="en"/>
        </w:rPr>
        <w:t>All</w:t>
      </w:r>
      <w:r>
        <w:rPr>
          <w:lang w:val="en"/>
        </w:rPr>
        <w:t xml:space="preserve"> of</w:t>
      </w:r>
      <w:r w:rsidRPr="00670512">
        <w:rPr>
          <w:lang w:val="en"/>
        </w:rPr>
        <w:t xml:space="preserve"> the Council's media contact will be professionally managed to meet the communication needs </w:t>
      </w:r>
      <w:r>
        <w:rPr>
          <w:lang w:val="en"/>
        </w:rPr>
        <w:t>of the Council and of the media by the Council’s Communications team.</w:t>
      </w:r>
      <w:r w:rsidR="00354907">
        <w:rPr>
          <w:lang w:val="en"/>
        </w:rPr>
        <w:t xml:space="preserve"> </w:t>
      </w:r>
      <w:r w:rsidRPr="00174ACE">
        <w:rPr>
          <w:rFonts w:ascii="ArialMT" w:hAnsi="ArialMT" w:cs="ArialMT"/>
        </w:rPr>
        <w:t xml:space="preserve">The </w:t>
      </w:r>
      <w:r w:rsidR="008F0F30">
        <w:rPr>
          <w:rFonts w:ascii="ArialMT" w:hAnsi="ArialMT" w:cs="ArialMT"/>
        </w:rPr>
        <w:t xml:space="preserve">purpose of the </w:t>
      </w:r>
      <w:r>
        <w:rPr>
          <w:rFonts w:ascii="ArialMT" w:hAnsi="ArialMT" w:cs="ArialMT"/>
        </w:rPr>
        <w:t>t</w:t>
      </w:r>
      <w:r w:rsidRPr="00174ACE">
        <w:rPr>
          <w:rFonts w:ascii="ArialMT" w:hAnsi="ArialMT" w:cs="ArialMT"/>
        </w:rPr>
        <w:t xml:space="preserve">eam is to advise and support </w:t>
      </w:r>
      <w:r w:rsidR="0046293D">
        <w:rPr>
          <w:rFonts w:ascii="ArialMT" w:hAnsi="ArialMT" w:cs="ArialMT"/>
        </w:rPr>
        <w:t>C</w:t>
      </w:r>
      <w:r w:rsidRPr="00174ACE">
        <w:rPr>
          <w:rFonts w:ascii="ArialMT" w:hAnsi="ArialMT" w:cs="ArialMT"/>
        </w:rPr>
        <w:t xml:space="preserve">ouncillors and </w:t>
      </w:r>
      <w:r w:rsidR="0046293D">
        <w:rPr>
          <w:rFonts w:ascii="ArialMT" w:hAnsi="ArialMT" w:cs="ArialMT"/>
        </w:rPr>
        <w:t>O</w:t>
      </w:r>
      <w:r w:rsidRPr="00174ACE">
        <w:rPr>
          <w:rFonts w:ascii="ArialMT" w:hAnsi="ArialMT" w:cs="ArialMT"/>
        </w:rPr>
        <w:t xml:space="preserve">fficers and to maintain and improve the Council’s corporate reputation by leading the development, implementation and delivery of an effective media relations service for the Council. </w:t>
      </w:r>
    </w:p>
    <w:p w:rsidR="0078423E" w:rsidRDefault="0078423E" w:rsidP="00984378">
      <w:r w:rsidRPr="00174ACE">
        <w:t>The media is a channel for communicating with Oxford City Council’s many varied stakeholders and has a strong influence over how people view the Council and its services. It is therefore crucial that media communications are managed effectively and with due regard for the legal restrictions that the whole Council, led by the media office, must work under and be clear about.</w:t>
      </w:r>
    </w:p>
    <w:p w:rsidR="0078423E" w:rsidRPr="001E6080" w:rsidRDefault="0078423E" w:rsidP="00984378">
      <w:pPr>
        <w:rPr>
          <w:lang w:val="en"/>
        </w:rPr>
      </w:pPr>
      <w:r w:rsidRPr="00ED6372">
        <w:rPr>
          <w:lang w:val="en"/>
        </w:rPr>
        <w:t xml:space="preserve">Underpinning all aspects of this protocol is the </w:t>
      </w:r>
      <w:r>
        <w:rPr>
          <w:lang w:val="en"/>
        </w:rPr>
        <w:t xml:space="preserve">general principle, enshrined in </w:t>
      </w:r>
      <w:r w:rsidRPr="00ED6372">
        <w:rPr>
          <w:lang w:val="en"/>
        </w:rPr>
        <w:t xml:space="preserve">legislation that the Council will not </w:t>
      </w:r>
      <w:r>
        <w:rPr>
          <w:lang w:val="en"/>
        </w:rPr>
        <w:t>publish material which in whole or in part appears to be designed to affect public support</w:t>
      </w:r>
      <w:r w:rsidRPr="00ED6372">
        <w:rPr>
          <w:lang w:val="en"/>
        </w:rPr>
        <w:t xml:space="preserve"> for a political party.</w:t>
      </w:r>
      <w:r w:rsidRPr="001E6080">
        <w:rPr>
          <w:lang w:val="en"/>
        </w:rPr>
        <w:t xml:space="preserve"> </w:t>
      </w:r>
    </w:p>
    <w:p w:rsidR="0078423E" w:rsidRPr="00984378" w:rsidRDefault="00710068" w:rsidP="00710068">
      <w:pPr>
        <w:pStyle w:val="LetterIndent"/>
      </w:pPr>
      <w:r>
        <w:t>(a)</w:t>
      </w:r>
      <w:r>
        <w:tab/>
      </w:r>
      <w:r w:rsidR="0078423E" w:rsidRPr="00984378">
        <w:t xml:space="preserve">The </w:t>
      </w:r>
      <w:r w:rsidR="0078423E" w:rsidRPr="00710068">
        <w:t>Legal</w:t>
      </w:r>
      <w:r w:rsidR="0078423E" w:rsidRPr="00984378">
        <w:t xml:space="preserve"> Position</w:t>
      </w:r>
    </w:p>
    <w:p w:rsidR="0078423E" w:rsidRPr="00174ACE" w:rsidRDefault="0078423E" w:rsidP="00710068">
      <w:pPr>
        <w:pStyle w:val="LetterPara"/>
        <w:ind w:firstLine="0"/>
      </w:pPr>
      <w:r w:rsidRPr="00174ACE">
        <w:t>Publicity issued by a local authority is subject to a number of constraints imposed by Section 75 of the Representation of the People Act 1983, section 2 of the Local</w:t>
      </w:r>
      <w:r w:rsidR="00984378">
        <w:t xml:space="preserve"> </w:t>
      </w:r>
      <w:r w:rsidRPr="00174ACE">
        <w:t>Government Act 1986 (</w:t>
      </w:r>
      <w:r w:rsidR="00096792">
        <w:t xml:space="preserve">as amended) and the </w:t>
      </w:r>
      <w:r w:rsidRPr="00174ACE">
        <w:t xml:space="preserve">Code of </w:t>
      </w:r>
      <w:r w:rsidR="00096792">
        <w:t xml:space="preserve">Recommended </w:t>
      </w:r>
      <w:r w:rsidRPr="00174ACE">
        <w:t>Practice on</w:t>
      </w:r>
      <w:r w:rsidR="00984378">
        <w:t xml:space="preserve"> </w:t>
      </w:r>
      <w:r w:rsidRPr="00174ACE">
        <w:t xml:space="preserve">Local Authority Publicity issued </w:t>
      </w:r>
      <w:r w:rsidR="00096792">
        <w:t xml:space="preserve">in 2011 </w:t>
      </w:r>
      <w:r w:rsidRPr="00174ACE">
        <w:t>under sect</w:t>
      </w:r>
      <w:r>
        <w:t xml:space="preserve">ion 4 of that Act. </w:t>
      </w:r>
    </w:p>
    <w:p w:rsidR="0078423E" w:rsidRDefault="0078423E" w:rsidP="00710068">
      <w:pPr>
        <w:pStyle w:val="LetterPara"/>
        <w:ind w:firstLine="0"/>
      </w:pPr>
      <w:r w:rsidRPr="00174ACE">
        <w:t>Section 75 of the Representation of the People Act 1983 makes it a criminal offence</w:t>
      </w:r>
      <w:r>
        <w:t xml:space="preserve"> </w:t>
      </w:r>
      <w:r w:rsidRPr="00174ACE">
        <w:t>for the Council to incur any expense with a view to promoting the election of a</w:t>
      </w:r>
      <w:r>
        <w:t xml:space="preserve"> </w:t>
      </w:r>
      <w:r w:rsidRPr="00174ACE">
        <w:t>candidate on account of:</w:t>
      </w:r>
    </w:p>
    <w:p w:rsidR="0078423E" w:rsidRPr="00174ACE" w:rsidRDefault="0078423E" w:rsidP="00EE018A">
      <w:pPr>
        <w:pStyle w:val="LetterPara"/>
        <w:ind w:firstLine="0"/>
      </w:pPr>
      <w:r w:rsidRPr="00174ACE">
        <w:t xml:space="preserve">- </w:t>
      </w:r>
      <w:proofErr w:type="gramStart"/>
      <w:r w:rsidRPr="00174ACE">
        <w:t>circulars</w:t>
      </w:r>
      <w:proofErr w:type="gramEnd"/>
      <w:r w:rsidRPr="00174ACE">
        <w:t>, publications and advertisements;</w:t>
      </w:r>
    </w:p>
    <w:p w:rsidR="0078423E" w:rsidRPr="00174ACE" w:rsidRDefault="0078423E" w:rsidP="00EE018A">
      <w:pPr>
        <w:pStyle w:val="LetterPara"/>
        <w:ind w:firstLine="0"/>
      </w:pPr>
      <w:r w:rsidRPr="00174ACE">
        <w:lastRenderedPageBreak/>
        <w:t xml:space="preserve">- </w:t>
      </w:r>
      <w:proofErr w:type="gramStart"/>
      <w:r w:rsidRPr="00174ACE">
        <w:t>otherwise</w:t>
      </w:r>
      <w:proofErr w:type="gramEnd"/>
      <w:r w:rsidRPr="00174ACE">
        <w:t xml:space="preserve"> presenting the candidate or his views;</w:t>
      </w:r>
    </w:p>
    <w:p w:rsidR="0078423E" w:rsidRDefault="0078423E" w:rsidP="00EE018A">
      <w:pPr>
        <w:pStyle w:val="LetterPara"/>
        <w:ind w:firstLine="0"/>
      </w:pPr>
      <w:r w:rsidRPr="00174ACE">
        <w:t>- disparaging another candidate.</w:t>
      </w:r>
    </w:p>
    <w:p w:rsidR="0078423E" w:rsidRDefault="0078423E" w:rsidP="00EE018A">
      <w:pPr>
        <w:pStyle w:val="LetterPara"/>
        <w:ind w:firstLine="0"/>
      </w:pPr>
      <w:r w:rsidRPr="00174ACE">
        <w:t>The overarching principle contained in section 2 of the Local Government Act 1986 is</w:t>
      </w:r>
      <w:r>
        <w:t xml:space="preserve"> </w:t>
      </w:r>
      <w:r w:rsidRPr="00174ACE">
        <w:t xml:space="preserve">that no publicity must be issued by a local authority which </w:t>
      </w:r>
      <w:r w:rsidRPr="00174ACE">
        <w:rPr>
          <w:rFonts w:ascii="Arial-ItalicMT" w:hAnsi="Arial-ItalicMT" w:cs="Arial-ItalicMT"/>
          <w:i/>
          <w:iCs/>
        </w:rPr>
        <w:t>“appears to be designed to</w:t>
      </w:r>
      <w:r>
        <w:rPr>
          <w:rFonts w:ascii="Arial-ItalicMT" w:hAnsi="Arial-ItalicMT" w:cs="Arial-ItalicMT"/>
          <w:i/>
          <w:iCs/>
        </w:rPr>
        <w:t xml:space="preserve"> </w:t>
      </w:r>
      <w:r w:rsidRPr="00174ACE">
        <w:rPr>
          <w:rFonts w:ascii="Arial-ItalicMT" w:hAnsi="Arial-ItalicMT" w:cs="Arial-ItalicMT"/>
          <w:i/>
          <w:iCs/>
        </w:rPr>
        <w:t xml:space="preserve">affect support for a particular political party”. </w:t>
      </w:r>
      <w:r w:rsidRPr="00174ACE">
        <w:t>As well as refraining from issuing such</w:t>
      </w:r>
      <w:r>
        <w:t xml:space="preserve"> </w:t>
      </w:r>
      <w:r w:rsidRPr="00174ACE">
        <w:t>material itself, a local authority must not give anyone else financial assistance to</w:t>
      </w:r>
      <w:r>
        <w:t xml:space="preserve"> </w:t>
      </w:r>
      <w:r w:rsidRPr="00174ACE">
        <w:t>publish such material.</w:t>
      </w:r>
    </w:p>
    <w:p w:rsidR="0078423E" w:rsidRDefault="0078423E" w:rsidP="00803FC1">
      <w:pPr>
        <w:pStyle w:val="LetterPara"/>
        <w:ind w:firstLine="0"/>
      </w:pPr>
      <w:r w:rsidRPr="00174ACE">
        <w:t xml:space="preserve">In </w:t>
      </w:r>
      <w:r w:rsidR="00D517E5">
        <w:t>seeking to adhere to</w:t>
      </w:r>
      <w:r w:rsidRPr="00174ACE">
        <w:t xml:space="preserve"> this principle, account will be taken of the content and</w:t>
      </w:r>
      <w:r>
        <w:t xml:space="preserve"> </w:t>
      </w:r>
      <w:r w:rsidRPr="00174ACE">
        <w:t>style of the material, the time when it is issued and whether or not it refers to a</w:t>
      </w:r>
      <w:r>
        <w:t xml:space="preserve"> </w:t>
      </w:r>
      <w:r w:rsidRPr="00174ACE">
        <w:t>particular party or person identified with it, or whether it promotes or opposes a point of view that is politically controversial.</w:t>
      </w:r>
    </w:p>
    <w:p w:rsidR="00F91647" w:rsidRDefault="00F91647" w:rsidP="00803FC1">
      <w:pPr>
        <w:pStyle w:val="LetterPara"/>
        <w:ind w:firstLine="0"/>
      </w:pPr>
      <w:r>
        <w:t>The Communications Team will advise all Councillors on media relations but it cannot support Councillors on media relations in respect of views which do not reflect council policies or which affect public support for a political party or the promotion of individual Councillors.</w:t>
      </w:r>
    </w:p>
    <w:p w:rsidR="0078423E" w:rsidRDefault="00D517E5" w:rsidP="00845557">
      <w:pPr>
        <w:pStyle w:val="LetterIndent"/>
      </w:pPr>
      <w:r>
        <w:t xml:space="preserve"> (b</w:t>
      </w:r>
      <w:r w:rsidR="00845557">
        <w:t>)</w:t>
      </w:r>
      <w:r w:rsidR="00845557">
        <w:tab/>
        <w:t>M</w:t>
      </w:r>
      <w:r w:rsidR="0078423E" w:rsidRPr="00845557">
        <w:t>edia</w:t>
      </w:r>
      <w:r w:rsidR="0078423E">
        <w:t xml:space="preserve"> enquiries</w:t>
      </w:r>
    </w:p>
    <w:p w:rsidR="0078423E" w:rsidRDefault="0078423E" w:rsidP="00845557">
      <w:pPr>
        <w:pStyle w:val="numberindent"/>
      </w:pPr>
      <w:r>
        <w:t>Officers must refer all media enquiries to the Communications Team and must co-operate promptly with requests for information from the team.</w:t>
      </w:r>
    </w:p>
    <w:p w:rsidR="0078423E" w:rsidRDefault="00D517E5" w:rsidP="00845557">
      <w:pPr>
        <w:pStyle w:val="LetterIndent"/>
      </w:pPr>
      <w:r>
        <w:t>(c</w:t>
      </w:r>
      <w:r w:rsidR="00845557">
        <w:t>)</w:t>
      </w:r>
      <w:r w:rsidR="00845557">
        <w:tab/>
      </w:r>
      <w:r w:rsidR="0078423E">
        <w:t>When to issue media releases</w:t>
      </w:r>
    </w:p>
    <w:p w:rsidR="0078423E" w:rsidRDefault="0078423E" w:rsidP="00845557">
      <w:pPr>
        <w:pStyle w:val="numberindent"/>
      </w:pPr>
      <w:r>
        <w:t xml:space="preserve">The Communications Team will be guided by the </w:t>
      </w:r>
      <w:r w:rsidR="005238BF">
        <w:t xml:space="preserve">Leader, Board </w:t>
      </w:r>
      <w:r w:rsidR="00884FE9">
        <w:t>M</w:t>
      </w:r>
      <w:r w:rsidR="005238BF">
        <w:t>ember or Committee C</w:t>
      </w:r>
      <w:r>
        <w:t>hair on whether to issue a media rele</w:t>
      </w:r>
      <w:r w:rsidR="00B17C97">
        <w:t xml:space="preserve">ase before or after a meeting. </w:t>
      </w:r>
      <w:r>
        <w:t>The Communications Team will advise these Councillors on when a medi</w:t>
      </w:r>
      <w:r w:rsidR="00B17C97">
        <w:t xml:space="preserve">a release would be appropriate, </w:t>
      </w:r>
      <w:r>
        <w:t xml:space="preserve">taking into account any recommendations made by </w:t>
      </w:r>
      <w:r w:rsidR="005238BF">
        <w:t>D</w:t>
      </w:r>
      <w:r w:rsidR="00B17C97">
        <w:t xml:space="preserve">irectors or </w:t>
      </w:r>
      <w:r w:rsidR="005238BF">
        <w:t>H</w:t>
      </w:r>
      <w:r w:rsidR="00B17C97">
        <w:t xml:space="preserve">eads of </w:t>
      </w:r>
      <w:r w:rsidR="005238BF">
        <w:t>S</w:t>
      </w:r>
      <w:r w:rsidR="00B17C97">
        <w:t xml:space="preserve">ervice. </w:t>
      </w:r>
      <w:r>
        <w:t>If there is a disagreement about what a</w:t>
      </w:r>
      <w:r w:rsidR="005335E5">
        <w:t xml:space="preserve"> media release should say, the Chief E</w:t>
      </w:r>
      <w:r>
        <w:t>xecutive will decide.</w:t>
      </w:r>
    </w:p>
    <w:p w:rsidR="0078423E" w:rsidRDefault="00D517E5" w:rsidP="00845557">
      <w:pPr>
        <w:pStyle w:val="LetterIndent"/>
      </w:pPr>
      <w:r>
        <w:t>(d</w:t>
      </w:r>
      <w:r w:rsidR="00845557">
        <w:t>)</w:t>
      </w:r>
      <w:r w:rsidR="00845557">
        <w:tab/>
      </w:r>
      <w:r w:rsidR="0078423E">
        <w:t>Content of media releases</w:t>
      </w:r>
    </w:p>
    <w:p w:rsidR="0078423E" w:rsidRDefault="0078423E" w:rsidP="00845557">
      <w:pPr>
        <w:pStyle w:val="LetterPara"/>
        <w:ind w:firstLine="0"/>
      </w:pPr>
      <w:r>
        <w:t xml:space="preserve">Quotes on behalf of the Council for media purposes would normally come from </w:t>
      </w:r>
      <w:r w:rsidR="00A709D5">
        <w:t xml:space="preserve">Executive </w:t>
      </w:r>
      <w:r>
        <w:t xml:space="preserve">Members or </w:t>
      </w:r>
      <w:r w:rsidR="006370FC">
        <w:t xml:space="preserve">the Leader of the Council. </w:t>
      </w:r>
      <w:r>
        <w:t>The content of such quotes or press releases will be cleared in advance with the Me</w:t>
      </w:r>
      <w:r w:rsidR="005238BF">
        <w:t>mbers concerned. The L</w:t>
      </w:r>
      <w:r>
        <w:t xml:space="preserve">eader, Board </w:t>
      </w:r>
      <w:r w:rsidR="00D517E5">
        <w:t>M</w:t>
      </w:r>
      <w:r>
        <w:t xml:space="preserve">embers, </w:t>
      </w:r>
      <w:r w:rsidR="005238BF">
        <w:lastRenderedPageBreak/>
        <w:t>C</w:t>
      </w:r>
      <w:r>
        <w:t xml:space="preserve">ommittee </w:t>
      </w:r>
      <w:r w:rsidR="005238BF">
        <w:t>C</w:t>
      </w:r>
      <w:r>
        <w:t xml:space="preserve">hairs, the </w:t>
      </w:r>
      <w:r w:rsidR="005238BF">
        <w:t>L</w:t>
      </w:r>
      <w:r>
        <w:t xml:space="preserve">ord </w:t>
      </w:r>
      <w:r w:rsidR="005238BF">
        <w:t>M</w:t>
      </w:r>
      <w:r>
        <w:t xml:space="preserve">ayor, the </w:t>
      </w:r>
      <w:r w:rsidR="005238BF">
        <w:t>D</w:t>
      </w:r>
      <w:r>
        <w:t xml:space="preserve">eputy </w:t>
      </w:r>
      <w:r w:rsidR="005238BF">
        <w:t>L</w:t>
      </w:r>
      <w:r>
        <w:t xml:space="preserve">ord </w:t>
      </w:r>
      <w:r w:rsidR="005238BF">
        <w:t>M</w:t>
      </w:r>
      <w:r>
        <w:t xml:space="preserve">ayor or the </w:t>
      </w:r>
      <w:r w:rsidR="005238BF">
        <w:t>S</w:t>
      </w:r>
      <w:r>
        <w:t>heriff will normally speak on behalf of the Council for</w:t>
      </w:r>
      <w:r w:rsidR="00A709D5">
        <w:t xml:space="preserve"> their area of responsibility. </w:t>
      </w:r>
      <w:r w:rsidR="005335E5">
        <w:rPr>
          <w:color w:val="000000"/>
        </w:rPr>
        <w:t xml:space="preserve">Ward Councillors may be quoted on matters that they have significantly influenced. </w:t>
      </w:r>
      <w:r w:rsidR="005335E5">
        <w:t xml:space="preserve"> </w:t>
      </w:r>
      <w:r>
        <w:t xml:space="preserve">Any quotes from </w:t>
      </w:r>
      <w:r w:rsidR="0046293D">
        <w:t>O</w:t>
      </w:r>
      <w:r>
        <w:t>fficers must be either factual or consistent with Council policy.</w:t>
      </w:r>
    </w:p>
    <w:p w:rsidR="0078423E" w:rsidRDefault="0078423E" w:rsidP="00845557">
      <w:pPr>
        <w:pStyle w:val="LetterPara"/>
        <w:ind w:firstLine="0"/>
      </w:pPr>
      <w:r>
        <w:t>When a media release is issued after a meeting, it must be about th</w:t>
      </w:r>
      <w:r w:rsidR="00A709D5">
        <w:t xml:space="preserve">ings discussed at the meeting. </w:t>
      </w:r>
      <w:r>
        <w:t>Media releases issued before a meeting should contain factual information only.</w:t>
      </w:r>
    </w:p>
    <w:p w:rsidR="0078423E" w:rsidRPr="00670512" w:rsidRDefault="0078423E" w:rsidP="00845557">
      <w:pPr>
        <w:pStyle w:val="LetterPara"/>
        <w:ind w:firstLine="0"/>
        <w:rPr>
          <w:lang w:val="en"/>
        </w:rPr>
      </w:pPr>
      <w:r w:rsidRPr="00670512">
        <w:rPr>
          <w:lang w:val="en"/>
        </w:rPr>
        <w:t xml:space="preserve">The principle of executive decision-making and accountability will be strongly reflected in the Council's media liaison arrangements.  In particular: </w:t>
      </w:r>
    </w:p>
    <w:p w:rsidR="0078423E" w:rsidRPr="0078423E" w:rsidRDefault="0078423E" w:rsidP="00845557">
      <w:pPr>
        <w:pStyle w:val="IndentedBullett"/>
        <w:rPr>
          <w:lang w:val="en"/>
        </w:rPr>
      </w:pPr>
      <w:r w:rsidRPr="0078423E">
        <w:rPr>
          <w:lang w:val="en"/>
        </w:rPr>
        <w:t>Media statements on Executive decisions will be made by the appropriate Execut</w:t>
      </w:r>
      <w:r w:rsidR="00D517E5">
        <w:rPr>
          <w:lang w:val="en"/>
        </w:rPr>
        <w:t>ive M</w:t>
      </w:r>
      <w:r w:rsidRPr="0078423E">
        <w:rPr>
          <w:lang w:val="en"/>
        </w:rPr>
        <w:t xml:space="preserve">ember (or their substitute), the Leader of the Council or issued on behalf of the entire Executive. </w:t>
      </w:r>
    </w:p>
    <w:p w:rsidR="0078423E" w:rsidRPr="0078423E" w:rsidRDefault="0078423E" w:rsidP="00845557">
      <w:pPr>
        <w:pStyle w:val="IndentedBullett"/>
        <w:rPr>
          <w:lang w:val="en"/>
        </w:rPr>
      </w:pPr>
      <w:r w:rsidRPr="0078423E">
        <w:rPr>
          <w:lang w:val="en"/>
        </w:rPr>
        <w:t xml:space="preserve">Interviews on Executive decisions will only be given by the appropriate </w:t>
      </w:r>
      <w:r w:rsidR="00D517E5">
        <w:rPr>
          <w:lang w:val="en"/>
        </w:rPr>
        <w:t>M</w:t>
      </w:r>
      <w:r w:rsidRPr="0078423E">
        <w:rPr>
          <w:lang w:val="en"/>
        </w:rPr>
        <w:t xml:space="preserve">ember of the Executive, their substitute or the Council Leader. </w:t>
      </w:r>
    </w:p>
    <w:p w:rsidR="0078423E" w:rsidRPr="0078423E" w:rsidRDefault="0078423E" w:rsidP="00845557">
      <w:pPr>
        <w:pStyle w:val="IndentedBullett"/>
        <w:rPr>
          <w:lang w:val="en"/>
        </w:rPr>
      </w:pPr>
      <w:r w:rsidRPr="0078423E">
        <w:rPr>
          <w:lang w:val="en"/>
        </w:rPr>
        <w:t xml:space="preserve">The Executive </w:t>
      </w:r>
      <w:r w:rsidR="00B17C97">
        <w:rPr>
          <w:lang w:val="en"/>
        </w:rPr>
        <w:t>will be given relevant support and advice</w:t>
      </w:r>
      <w:r w:rsidRPr="0078423E">
        <w:rPr>
          <w:lang w:val="en"/>
        </w:rPr>
        <w:t xml:space="preserve"> to enable them to play a proactive role in presenting issues to the media, explain their work and manage controversial issues covered by the media. </w:t>
      </w:r>
    </w:p>
    <w:p w:rsidR="0078423E" w:rsidRPr="0078423E" w:rsidRDefault="0078423E" w:rsidP="00845557">
      <w:pPr>
        <w:pStyle w:val="IndentedBullett"/>
        <w:rPr>
          <w:lang w:val="en"/>
        </w:rPr>
      </w:pPr>
      <w:r w:rsidRPr="0078423E">
        <w:rPr>
          <w:lang w:val="en"/>
        </w:rPr>
        <w:t xml:space="preserve">Where the Communications Team is asked to draft press releases or letters on behalf of the Executive, such releases/letters will be of a factual nature. </w:t>
      </w:r>
    </w:p>
    <w:p w:rsidR="0078423E" w:rsidRPr="00670512" w:rsidRDefault="0078423E" w:rsidP="00845557">
      <w:pPr>
        <w:pStyle w:val="LetterPara"/>
        <w:ind w:firstLine="0"/>
        <w:rPr>
          <w:lang w:val="en"/>
        </w:rPr>
      </w:pPr>
      <w:r w:rsidRPr="00670512">
        <w:rPr>
          <w:lang w:val="en"/>
        </w:rPr>
        <w:t xml:space="preserve">Although </w:t>
      </w:r>
      <w:r w:rsidR="0046293D">
        <w:rPr>
          <w:lang w:val="en"/>
        </w:rPr>
        <w:t>O</w:t>
      </w:r>
      <w:r w:rsidRPr="00670512">
        <w:rPr>
          <w:lang w:val="en"/>
        </w:rPr>
        <w:t xml:space="preserve">fficers will not be allowed to comment to the media on Executive decisions they may continue to speak to the media within </w:t>
      </w:r>
      <w:r w:rsidR="00A709D5">
        <w:rPr>
          <w:lang w:val="en"/>
        </w:rPr>
        <w:t>the following parameters</w:t>
      </w:r>
      <w:r w:rsidRPr="00670512">
        <w:rPr>
          <w:lang w:val="en"/>
        </w:rPr>
        <w:t xml:space="preserve">: </w:t>
      </w:r>
    </w:p>
    <w:p w:rsidR="0078423E" w:rsidRPr="0078423E" w:rsidRDefault="0078423E" w:rsidP="00443BF4">
      <w:pPr>
        <w:pStyle w:val="IndentedBullett"/>
        <w:rPr>
          <w:lang w:val="en"/>
        </w:rPr>
      </w:pPr>
      <w:r w:rsidRPr="0078423E">
        <w:rPr>
          <w:lang w:val="en"/>
        </w:rPr>
        <w:t xml:space="preserve">Where they have been specifically </w:t>
      </w:r>
      <w:r w:rsidR="00A709D5">
        <w:rPr>
          <w:lang w:val="en"/>
        </w:rPr>
        <w:t>asked</w:t>
      </w:r>
      <w:r w:rsidRPr="0078423E">
        <w:rPr>
          <w:lang w:val="en"/>
        </w:rPr>
        <w:t xml:space="preserve"> to speak to the media by the Leader, Executive, relevant Executive Member or Chair of the relevant Overview/Scrutiny panel. </w:t>
      </w:r>
    </w:p>
    <w:p w:rsidR="0078423E" w:rsidRPr="0078423E" w:rsidRDefault="0078423E" w:rsidP="00443BF4">
      <w:pPr>
        <w:pStyle w:val="IndentedBullett"/>
        <w:rPr>
          <w:lang w:val="en"/>
        </w:rPr>
      </w:pPr>
      <w:r w:rsidRPr="0078423E">
        <w:rPr>
          <w:lang w:val="en"/>
        </w:rPr>
        <w:t xml:space="preserve">On matters of clarification with reference to </w:t>
      </w:r>
      <w:r w:rsidR="0046293D">
        <w:rPr>
          <w:lang w:val="en"/>
        </w:rPr>
        <w:t>O</w:t>
      </w:r>
      <w:r w:rsidRPr="0078423E">
        <w:rPr>
          <w:lang w:val="en"/>
        </w:rPr>
        <w:t xml:space="preserve">fficer </w:t>
      </w:r>
      <w:proofErr w:type="gramStart"/>
      <w:r w:rsidRPr="0078423E">
        <w:rPr>
          <w:lang w:val="en"/>
        </w:rPr>
        <w:t>reports</w:t>
      </w:r>
      <w:proofErr w:type="gramEnd"/>
      <w:r w:rsidRPr="0078423E">
        <w:rPr>
          <w:lang w:val="en"/>
        </w:rPr>
        <w:t xml:space="preserve"> submitted for consideration to Executive, Scrutiny, full Council or to regulatory </w:t>
      </w:r>
      <w:r w:rsidR="005238BF">
        <w:rPr>
          <w:lang w:val="en"/>
        </w:rPr>
        <w:t>C</w:t>
      </w:r>
      <w:r w:rsidRPr="0078423E">
        <w:rPr>
          <w:lang w:val="en"/>
        </w:rPr>
        <w:t xml:space="preserve">ommittees. </w:t>
      </w:r>
    </w:p>
    <w:p w:rsidR="0078423E" w:rsidRPr="0078423E" w:rsidRDefault="0078423E" w:rsidP="00443BF4">
      <w:pPr>
        <w:pStyle w:val="IndentedBullett"/>
        <w:rPr>
          <w:lang w:val="en"/>
        </w:rPr>
      </w:pPr>
      <w:r w:rsidRPr="0078423E">
        <w:rPr>
          <w:lang w:val="en"/>
        </w:rPr>
        <w:t xml:space="preserve">To explain the operational detail of decisions and policies they are implementing. </w:t>
      </w:r>
    </w:p>
    <w:p w:rsidR="0078423E" w:rsidRDefault="0078423E" w:rsidP="00443BF4">
      <w:pPr>
        <w:pStyle w:val="IndentedBullett"/>
        <w:rPr>
          <w:lang w:val="en"/>
        </w:rPr>
      </w:pPr>
      <w:r w:rsidRPr="0078423E">
        <w:rPr>
          <w:lang w:val="en"/>
        </w:rPr>
        <w:t xml:space="preserve">On issues pertaining to the exercise of professional </w:t>
      </w:r>
      <w:proofErr w:type="spellStart"/>
      <w:r w:rsidRPr="0078423E">
        <w:rPr>
          <w:lang w:val="en"/>
        </w:rPr>
        <w:t>judg</w:t>
      </w:r>
      <w:r w:rsidR="00B059A9">
        <w:rPr>
          <w:lang w:val="en"/>
        </w:rPr>
        <w:t>e</w:t>
      </w:r>
      <w:r w:rsidRPr="0078423E">
        <w:rPr>
          <w:lang w:val="en"/>
        </w:rPr>
        <w:t>ment</w:t>
      </w:r>
      <w:proofErr w:type="spellEnd"/>
      <w:r w:rsidRPr="0078423E">
        <w:rPr>
          <w:lang w:val="en"/>
        </w:rPr>
        <w:t xml:space="preserve">. </w:t>
      </w:r>
    </w:p>
    <w:p w:rsidR="003821B6" w:rsidRDefault="003821B6" w:rsidP="00443BF4">
      <w:pPr>
        <w:pStyle w:val="LetterPara"/>
        <w:ind w:firstLine="0"/>
        <w:rPr>
          <w:lang w:val="en"/>
        </w:rPr>
      </w:pPr>
      <w:r>
        <w:rPr>
          <w:lang w:val="en"/>
        </w:rPr>
        <w:lastRenderedPageBreak/>
        <w:t xml:space="preserve">The work of regulatory bodies and </w:t>
      </w:r>
      <w:r w:rsidR="00D517E5">
        <w:rPr>
          <w:lang w:val="en"/>
        </w:rPr>
        <w:t>C</w:t>
      </w:r>
      <w:r>
        <w:rPr>
          <w:lang w:val="en"/>
        </w:rPr>
        <w:t xml:space="preserve">ommittees (such as planning or licensing etc.) will be </w:t>
      </w:r>
      <w:proofErr w:type="spellStart"/>
      <w:r>
        <w:rPr>
          <w:lang w:val="en"/>
        </w:rPr>
        <w:t>publicised</w:t>
      </w:r>
      <w:proofErr w:type="spellEnd"/>
      <w:r>
        <w:rPr>
          <w:lang w:val="en"/>
        </w:rPr>
        <w:t xml:space="preserve"> in consultation with relevant </w:t>
      </w:r>
      <w:r w:rsidR="005238BF">
        <w:rPr>
          <w:lang w:val="en"/>
        </w:rPr>
        <w:t>C</w:t>
      </w:r>
      <w:r w:rsidR="00C60E00">
        <w:rPr>
          <w:lang w:val="en"/>
        </w:rPr>
        <w:t>hairs</w:t>
      </w:r>
      <w:r>
        <w:rPr>
          <w:lang w:val="en"/>
        </w:rPr>
        <w:t xml:space="preserve"> and lead </w:t>
      </w:r>
      <w:r w:rsidR="0046293D">
        <w:rPr>
          <w:lang w:val="en"/>
        </w:rPr>
        <w:t>O</w:t>
      </w:r>
      <w:r>
        <w:rPr>
          <w:lang w:val="en"/>
        </w:rPr>
        <w:t>fficers.</w:t>
      </w:r>
    </w:p>
    <w:p w:rsidR="00B17C97" w:rsidRDefault="00D517E5" w:rsidP="00B17C97">
      <w:pPr>
        <w:pStyle w:val="LetterPara"/>
        <w:ind w:hanging="742"/>
        <w:rPr>
          <w:b/>
          <w:lang w:val="en"/>
        </w:rPr>
      </w:pPr>
      <w:r>
        <w:rPr>
          <w:b/>
          <w:lang w:val="en"/>
        </w:rPr>
        <w:t>(e</w:t>
      </w:r>
      <w:r w:rsidR="00B17C97" w:rsidRPr="00B17C97">
        <w:rPr>
          <w:b/>
          <w:lang w:val="en"/>
        </w:rPr>
        <w:t>)</w:t>
      </w:r>
      <w:r w:rsidR="00B17C97">
        <w:rPr>
          <w:b/>
          <w:lang w:val="en"/>
        </w:rPr>
        <w:tab/>
      </w:r>
      <w:r w:rsidR="002D7E3E">
        <w:rPr>
          <w:b/>
          <w:lang w:val="en"/>
        </w:rPr>
        <w:t>Notification of media releases</w:t>
      </w:r>
    </w:p>
    <w:p w:rsidR="002D7E3E" w:rsidRPr="002D7E3E" w:rsidRDefault="00D517E5" w:rsidP="002D7E3E">
      <w:pPr>
        <w:pStyle w:val="LetterPara"/>
        <w:ind w:hanging="33"/>
        <w:rPr>
          <w:lang w:val="en"/>
        </w:rPr>
      </w:pPr>
      <w:r>
        <w:rPr>
          <w:lang w:val="en"/>
        </w:rPr>
        <w:t>All M</w:t>
      </w:r>
      <w:r w:rsidR="002D7E3E">
        <w:rPr>
          <w:lang w:val="en"/>
        </w:rPr>
        <w:t>embers will receive not</w:t>
      </w:r>
      <w:r w:rsidR="00F91647">
        <w:rPr>
          <w:lang w:val="en"/>
        </w:rPr>
        <w:t xml:space="preserve">ification of all press releases </w:t>
      </w:r>
      <w:r w:rsidR="002D7E3E">
        <w:rPr>
          <w:lang w:val="en"/>
        </w:rPr>
        <w:t>made on behalf of the Council by the Communications Team. Media releases which are</w:t>
      </w:r>
      <w:r>
        <w:rPr>
          <w:lang w:val="en"/>
        </w:rPr>
        <w:t xml:space="preserve"> embargoed will be sent to all M</w:t>
      </w:r>
      <w:r w:rsidR="002D7E3E">
        <w:rPr>
          <w:lang w:val="en"/>
        </w:rPr>
        <w:t>embers at the time that the embargo is lifted.</w:t>
      </w:r>
    </w:p>
    <w:p w:rsidR="0078423E" w:rsidRDefault="00D517E5" w:rsidP="00443BF4">
      <w:pPr>
        <w:pStyle w:val="LetterIndent"/>
      </w:pPr>
      <w:r>
        <w:t>(f</w:t>
      </w:r>
      <w:r w:rsidR="00443BF4">
        <w:t>)</w:t>
      </w:r>
      <w:r w:rsidR="00443BF4">
        <w:tab/>
      </w:r>
      <w:r w:rsidR="0078423E" w:rsidRPr="00443BF4">
        <w:t>Publicity</w:t>
      </w:r>
      <w:r w:rsidR="0078423E">
        <w:t xml:space="preserve"> in the run-up to elections</w:t>
      </w:r>
    </w:p>
    <w:p w:rsidR="0078423E" w:rsidRPr="00ED6372" w:rsidRDefault="0078423E" w:rsidP="00443BF4">
      <w:pPr>
        <w:pStyle w:val="LetterPara"/>
        <w:ind w:firstLine="0"/>
      </w:pPr>
      <w:r w:rsidRPr="00670512">
        <w:rPr>
          <w:lang w:val="en"/>
        </w:rPr>
        <w:t>The period between the notice of an election and the election itself should preclude proactive publicity in all its forms of candidates and other politicians invo</w:t>
      </w:r>
      <w:r w:rsidR="000565B3">
        <w:rPr>
          <w:lang w:val="en"/>
        </w:rPr>
        <w:t>lved directly in the election. </w:t>
      </w:r>
      <w:r w:rsidRPr="00670512">
        <w:rPr>
          <w:lang w:val="en"/>
        </w:rPr>
        <w:t>Publicity should not deal with controversial issues or report views, proposals or recommendations in such a way that i</w:t>
      </w:r>
      <w:r w:rsidR="00D517E5">
        <w:rPr>
          <w:lang w:val="en"/>
        </w:rPr>
        <w:t>dentifies them with individual M</w:t>
      </w:r>
      <w:r w:rsidRPr="00670512">
        <w:rPr>
          <w:lang w:val="en"/>
        </w:rPr>
        <w:t>embers or groups of</w:t>
      </w:r>
      <w:r w:rsidR="00D517E5">
        <w:rPr>
          <w:lang w:val="en"/>
        </w:rPr>
        <w:t xml:space="preserve"> M</w:t>
      </w:r>
      <w:r w:rsidRPr="00670512">
        <w:rPr>
          <w:lang w:val="en"/>
        </w:rPr>
        <w:t>embers. However, it is acceptable for the authority to respond in appropriate circumstances to events and legitimate service enquiries provided that their answers are fa</w:t>
      </w:r>
      <w:r w:rsidR="0049722B">
        <w:rPr>
          <w:lang w:val="en"/>
        </w:rPr>
        <w:t>ctual and not party political. </w:t>
      </w:r>
      <w:r w:rsidRPr="00670512">
        <w:rPr>
          <w:lang w:val="en"/>
        </w:rPr>
        <w:t>Members holding key political positions should be able to comment in an emergency or where</w:t>
      </w:r>
      <w:r w:rsidR="00D517E5">
        <w:rPr>
          <w:lang w:val="en"/>
        </w:rPr>
        <w:t xml:space="preserve"> there is a genuine need for a M</w:t>
      </w:r>
      <w:r w:rsidRPr="00670512">
        <w:rPr>
          <w:lang w:val="en"/>
        </w:rPr>
        <w:t xml:space="preserve">ember level response to an important event outside the authority's </w:t>
      </w:r>
      <w:r w:rsidR="000E214D">
        <w:rPr>
          <w:lang w:val="en"/>
        </w:rPr>
        <w:t>control. </w:t>
      </w:r>
      <w:r w:rsidRPr="00670512">
        <w:rPr>
          <w:lang w:val="en"/>
        </w:rPr>
        <w:t xml:space="preserve">Proactive events arranged in this period should not involve </w:t>
      </w:r>
      <w:r w:rsidR="00D517E5">
        <w:rPr>
          <w:lang w:val="en"/>
        </w:rPr>
        <w:t>M</w:t>
      </w:r>
      <w:r w:rsidRPr="00670512">
        <w:rPr>
          <w:lang w:val="en"/>
        </w:rPr>
        <w:t>embers likely to be standing for election</w:t>
      </w:r>
      <w:r w:rsidR="00B059A9">
        <w:rPr>
          <w:lang w:val="en"/>
        </w:rPr>
        <w:t>.</w:t>
      </w:r>
    </w:p>
    <w:p w:rsidR="0078423E" w:rsidRDefault="00443BF4" w:rsidP="00443BF4">
      <w:pPr>
        <w:pStyle w:val="LetterIndent"/>
      </w:pPr>
      <w:r>
        <w:t>(g)</w:t>
      </w:r>
      <w:r>
        <w:tab/>
      </w:r>
      <w:r w:rsidR="0078423E" w:rsidRPr="00443BF4">
        <w:t>Invitations</w:t>
      </w:r>
      <w:r w:rsidR="0078423E">
        <w:t xml:space="preserve"> to media events</w:t>
      </w:r>
    </w:p>
    <w:p w:rsidR="0078423E" w:rsidRDefault="0078423E" w:rsidP="00443BF4">
      <w:pPr>
        <w:pStyle w:val="LetterPara"/>
        <w:ind w:firstLine="0"/>
      </w:pPr>
      <w:r w:rsidRPr="00443BF4">
        <w:t>Representatives of each political group will be invited to all media</w:t>
      </w:r>
      <w:r w:rsidR="00B17C97">
        <w:t xml:space="preserve"> events involving Councillors. </w:t>
      </w:r>
      <w:r w:rsidRPr="00443BF4">
        <w:t>The Communications Team will liaise with</w:t>
      </w:r>
      <w:r>
        <w:t xml:space="preserve"> the </w:t>
      </w:r>
      <w:r w:rsidR="005238BF">
        <w:t>L</w:t>
      </w:r>
      <w:r>
        <w:t xml:space="preserve">eader, Board </w:t>
      </w:r>
      <w:r w:rsidR="00D517E5">
        <w:t>M</w:t>
      </w:r>
      <w:r>
        <w:t xml:space="preserve">ember or </w:t>
      </w:r>
      <w:r w:rsidR="005238BF">
        <w:t>C</w:t>
      </w:r>
      <w:r>
        <w:t xml:space="preserve">ommittee </w:t>
      </w:r>
      <w:r w:rsidR="005238BF">
        <w:t>C</w:t>
      </w:r>
      <w:r>
        <w:t>hair when setting up media events involving Councillors.</w:t>
      </w:r>
    </w:p>
    <w:p w:rsidR="0078423E" w:rsidRDefault="00443BF4" w:rsidP="00443BF4">
      <w:pPr>
        <w:pStyle w:val="LetterIndent"/>
        <w:ind w:left="2160" w:hanging="720"/>
      </w:pPr>
      <w:r>
        <w:t>(h)</w:t>
      </w:r>
      <w:r>
        <w:tab/>
      </w:r>
      <w:r w:rsidR="0078423E">
        <w:t>Media releases by party groups and individual Councillors</w:t>
      </w:r>
    </w:p>
    <w:p w:rsidR="0078423E" w:rsidRDefault="0078423E" w:rsidP="00443BF4">
      <w:pPr>
        <w:pStyle w:val="LetterPara"/>
        <w:ind w:firstLine="0"/>
        <w:rPr>
          <w:rFonts w:cs="Arial"/>
          <w:lang w:val="en"/>
        </w:rPr>
      </w:pPr>
      <w:r w:rsidRPr="00ED6372">
        <w:t xml:space="preserve">When individual Councillors or spokespeople for political groups issue media releases, they </w:t>
      </w:r>
      <w:r w:rsidR="00F91647">
        <w:t>must</w:t>
      </w:r>
      <w:r w:rsidRPr="00ED6372">
        <w:t xml:space="preserve"> make it clear that they are not issuing them on behalf of the Council. </w:t>
      </w:r>
      <w:r w:rsidRPr="00A60622">
        <w:rPr>
          <w:rFonts w:cs="Arial"/>
          <w:lang w:val="en"/>
        </w:rPr>
        <w:t xml:space="preserve">Whilst it is legitimate for the Council to </w:t>
      </w:r>
      <w:proofErr w:type="spellStart"/>
      <w:r w:rsidRPr="00A60622">
        <w:rPr>
          <w:rFonts w:cs="Arial"/>
          <w:lang w:val="en"/>
        </w:rPr>
        <w:t>publicise</w:t>
      </w:r>
      <w:proofErr w:type="spellEnd"/>
      <w:r w:rsidRPr="00A60622">
        <w:rPr>
          <w:rFonts w:cs="Arial"/>
          <w:lang w:val="en"/>
        </w:rPr>
        <w:t xml:space="preserve"> local issues, the Council will not involve </w:t>
      </w:r>
      <w:proofErr w:type="gramStart"/>
      <w:r w:rsidRPr="00A60622">
        <w:rPr>
          <w:rFonts w:cs="Arial"/>
          <w:lang w:val="en"/>
        </w:rPr>
        <w:t>itself</w:t>
      </w:r>
      <w:proofErr w:type="gramEnd"/>
      <w:r w:rsidRPr="00A60622">
        <w:rPr>
          <w:rFonts w:cs="Arial"/>
          <w:lang w:val="en"/>
        </w:rPr>
        <w:t xml:space="preserve"> in any publicity which '</w:t>
      </w:r>
      <w:proofErr w:type="spellStart"/>
      <w:r w:rsidRPr="00A60622">
        <w:rPr>
          <w:rFonts w:cs="Arial"/>
          <w:lang w:val="en"/>
        </w:rPr>
        <w:t>personalises</w:t>
      </w:r>
      <w:proofErr w:type="spellEnd"/>
      <w:r w:rsidRPr="00A60622">
        <w:rPr>
          <w:rFonts w:cs="Arial"/>
          <w:lang w:val="en"/>
        </w:rPr>
        <w:t>' such issues and thereby appears to be designed to affect public support for a political party</w:t>
      </w:r>
      <w:r>
        <w:rPr>
          <w:rFonts w:cs="Arial"/>
          <w:lang w:val="en"/>
        </w:rPr>
        <w:t>.</w:t>
      </w:r>
    </w:p>
    <w:p w:rsidR="0078423E" w:rsidRPr="00670512" w:rsidRDefault="0049722B" w:rsidP="00443BF4">
      <w:pPr>
        <w:pStyle w:val="LetterPara"/>
        <w:ind w:firstLine="0"/>
        <w:rPr>
          <w:lang w:val="en"/>
        </w:rPr>
      </w:pPr>
      <w:r>
        <w:rPr>
          <w:lang w:val="en"/>
        </w:rPr>
        <w:lastRenderedPageBreak/>
        <w:t xml:space="preserve">Publicity about individual </w:t>
      </w:r>
      <w:proofErr w:type="spellStart"/>
      <w:r>
        <w:rPr>
          <w:lang w:val="en"/>
        </w:rPr>
        <w:t>C</w:t>
      </w:r>
      <w:r w:rsidR="0078423E" w:rsidRPr="00670512">
        <w:rPr>
          <w:lang w:val="en"/>
        </w:rPr>
        <w:t>ouncillors</w:t>
      </w:r>
      <w:proofErr w:type="spellEnd"/>
      <w:r w:rsidR="0078423E" w:rsidRPr="00670512">
        <w:rPr>
          <w:lang w:val="en"/>
        </w:rPr>
        <w:t xml:space="preserve"> may include the contact details, the position they hold in the Council (for example, </w:t>
      </w:r>
      <w:r w:rsidR="00D517E5">
        <w:rPr>
          <w:lang w:val="en"/>
        </w:rPr>
        <w:t>M</w:t>
      </w:r>
      <w:r w:rsidR="0078423E" w:rsidRPr="00670512">
        <w:rPr>
          <w:lang w:val="en"/>
        </w:rPr>
        <w:t>ember of the</w:t>
      </w:r>
      <w:r w:rsidR="00B059A9">
        <w:rPr>
          <w:lang w:val="en"/>
        </w:rPr>
        <w:t xml:space="preserve"> Executive or Chair of </w:t>
      </w:r>
      <w:r w:rsidR="0078423E" w:rsidRPr="00670512">
        <w:rPr>
          <w:lang w:val="en"/>
        </w:rPr>
        <w:t xml:space="preserve">Scrutiny Committee), and their </w:t>
      </w:r>
      <w:r w:rsidR="00B17C97">
        <w:rPr>
          <w:lang w:val="en"/>
        </w:rPr>
        <w:t>r</w:t>
      </w:r>
      <w:r w:rsidR="0078423E" w:rsidRPr="00670512">
        <w:rPr>
          <w:lang w:val="en"/>
        </w:rPr>
        <w:t>esponsibilities. Publicity may also includ</w:t>
      </w:r>
      <w:r>
        <w:rPr>
          <w:lang w:val="en"/>
        </w:rPr>
        <w:t xml:space="preserve">e information about individual </w:t>
      </w:r>
      <w:proofErr w:type="spellStart"/>
      <w:r>
        <w:rPr>
          <w:lang w:val="en"/>
        </w:rPr>
        <w:t>C</w:t>
      </w:r>
      <w:r w:rsidR="0078423E" w:rsidRPr="00670512">
        <w:rPr>
          <w:lang w:val="en"/>
        </w:rPr>
        <w:t>ouncillors'</w:t>
      </w:r>
      <w:proofErr w:type="spellEnd"/>
      <w:r w:rsidR="0078423E" w:rsidRPr="00670512">
        <w:rPr>
          <w:lang w:val="en"/>
        </w:rPr>
        <w:t xml:space="preserve"> proposals, decisions and recommendations only where this is relevant to their position and responsibilities within the Council.  All such publicity should be objective and explanatory, and whilst it may acknowledge the part played by individual </w:t>
      </w:r>
      <w:proofErr w:type="spellStart"/>
      <w:r w:rsidR="0080732C">
        <w:rPr>
          <w:lang w:val="en"/>
        </w:rPr>
        <w:t>C</w:t>
      </w:r>
      <w:r w:rsidR="0078423E" w:rsidRPr="00670512">
        <w:rPr>
          <w:lang w:val="en"/>
        </w:rPr>
        <w:t>ouncillors</w:t>
      </w:r>
      <w:proofErr w:type="spellEnd"/>
      <w:r w:rsidR="0078423E" w:rsidRPr="00670512">
        <w:rPr>
          <w:lang w:val="en"/>
        </w:rPr>
        <w:t xml:space="preserve"> as holders of particular positions in the Council, </w:t>
      </w:r>
      <w:proofErr w:type="spellStart"/>
      <w:r w:rsidR="0078423E" w:rsidRPr="00670512">
        <w:rPr>
          <w:lang w:val="en"/>
        </w:rPr>
        <w:t>personalisation</w:t>
      </w:r>
      <w:proofErr w:type="spellEnd"/>
      <w:r w:rsidR="0078423E" w:rsidRPr="00670512">
        <w:rPr>
          <w:lang w:val="en"/>
        </w:rPr>
        <w:t xml:space="preserve"> of issues or personal image making should be avoided. </w:t>
      </w:r>
    </w:p>
    <w:p w:rsidR="0078423E" w:rsidRPr="00A60622" w:rsidRDefault="0078423E" w:rsidP="00443BF4">
      <w:pPr>
        <w:pStyle w:val="LetterPara"/>
        <w:ind w:firstLine="0"/>
        <w:rPr>
          <w:lang w:val="en"/>
        </w:rPr>
      </w:pPr>
      <w:r w:rsidRPr="00670512">
        <w:rPr>
          <w:lang w:val="en"/>
        </w:rPr>
        <w:t>Publicity should not be, or liable to misrepresentat</w:t>
      </w:r>
      <w:r w:rsidR="0049722B">
        <w:rPr>
          <w:lang w:val="en"/>
        </w:rPr>
        <w:t>ion as being, party political. </w:t>
      </w:r>
      <w:r w:rsidRPr="00670512">
        <w:rPr>
          <w:lang w:val="en"/>
        </w:rPr>
        <w:t>Whilst it may be appropriate to describe policie</w:t>
      </w:r>
      <w:r w:rsidR="0049722B">
        <w:rPr>
          <w:lang w:val="en"/>
        </w:rPr>
        <w:t>s put forward by an individual C</w:t>
      </w:r>
      <w:r w:rsidRPr="00670512">
        <w:rPr>
          <w:lang w:val="en"/>
        </w:rPr>
        <w:t xml:space="preserve">ouncillor which are relevant to her/his position and responsibilities within the Council, and to put forward her/his justification in </w:t>
      </w:r>
      <w:proofErr w:type="spellStart"/>
      <w:r w:rsidRPr="00670512">
        <w:rPr>
          <w:lang w:val="en"/>
        </w:rPr>
        <w:t>defence</w:t>
      </w:r>
      <w:proofErr w:type="spellEnd"/>
      <w:r w:rsidRPr="00670512">
        <w:rPr>
          <w:lang w:val="en"/>
        </w:rPr>
        <w:t xml:space="preserve"> of them, this should not be done in party political </w:t>
      </w:r>
      <w:r w:rsidR="000E214D">
        <w:rPr>
          <w:lang w:val="en"/>
        </w:rPr>
        <w:t xml:space="preserve">terms, using political slogans </w:t>
      </w:r>
      <w:r w:rsidRPr="00670512">
        <w:rPr>
          <w:lang w:val="en"/>
        </w:rPr>
        <w:t xml:space="preserve">or directly attacking policies and opinions of other parties, groups or individuals. </w:t>
      </w:r>
      <w:r w:rsidRPr="00A60622">
        <w:rPr>
          <w:lang w:val="en"/>
        </w:rPr>
        <w:t xml:space="preserve"> </w:t>
      </w:r>
    </w:p>
    <w:p w:rsidR="0078423E" w:rsidRDefault="00443BF4" w:rsidP="00443BF4">
      <w:pPr>
        <w:pStyle w:val="LetterIndent"/>
      </w:pPr>
      <w:r>
        <w:t>(i)</w:t>
      </w:r>
      <w:r>
        <w:tab/>
      </w:r>
      <w:r w:rsidR="0078423E">
        <w:t>Scrutiny</w:t>
      </w:r>
    </w:p>
    <w:p w:rsidR="0078423E" w:rsidRPr="00ED6372" w:rsidRDefault="0078423E" w:rsidP="00443BF4">
      <w:pPr>
        <w:pStyle w:val="LetterPara"/>
        <w:ind w:firstLine="0"/>
        <w:rPr>
          <w:lang w:val="en"/>
        </w:rPr>
      </w:pPr>
      <w:r>
        <w:rPr>
          <w:lang w:val="en"/>
        </w:rPr>
        <w:t xml:space="preserve">The work of the </w:t>
      </w:r>
      <w:r w:rsidRPr="00ED6372">
        <w:rPr>
          <w:lang w:val="en"/>
        </w:rPr>
        <w:t xml:space="preserve">Scrutiny </w:t>
      </w:r>
      <w:r>
        <w:rPr>
          <w:lang w:val="en"/>
        </w:rPr>
        <w:t>Committee</w:t>
      </w:r>
      <w:r w:rsidRPr="00ED6372">
        <w:rPr>
          <w:lang w:val="en"/>
        </w:rPr>
        <w:t xml:space="preserve"> is an importa</w:t>
      </w:r>
      <w:r>
        <w:rPr>
          <w:lang w:val="en"/>
        </w:rPr>
        <w:t xml:space="preserve">nt and integral part of the </w:t>
      </w:r>
      <w:r w:rsidRPr="00ED6372">
        <w:rPr>
          <w:lang w:val="en"/>
        </w:rPr>
        <w:t xml:space="preserve">political arrangements </w:t>
      </w:r>
      <w:r>
        <w:rPr>
          <w:lang w:val="en"/>
        </w:rPr>
        <w:t xml:space="preserve">of the Council </w:t>
      </w:r>
      <w:r w:rsidRPr="00ED6372">
        <w:rPr>
          <w:lang w:val="en"/>
        </w:rPr>
        <w:t xml:space="preserve">for the purposes of media liaison. In particular: </w:t>
      </w:r>
    </w:p>
    <w:p w:rsidR="0078423E" w:rsidRPr="0078423E" w:rsidRDefault="0078423E" w:rsidP="00443BF4">
      <w:pPr>
        <w:pStyle w:val="IndentedBullett"/>
        <w:rPr>
          <w:lang w:val="en"/>
        </w:rPr>
      </w:pPr>
      <w:r w:rsidRPr="0078423E">
        <w:rPr>
          <w:lang w:val="en"/>
        </w:rPr>
        <w:t xml:space="preserve">Media statements and interviews on Scrutiny matters will be made by the </w:t>
      </w:r>
      <w:proofErr w:type="spellStart"/>
      <w:r w:rsidRPr="0078423E">
        <w:rPr>
          <w:lang w:val="en"/>
        </w:rPr>
        <w:t>convenor</w:t>
      </w:r>
      <w:proofErr w:type="spellEnd"/>
      <w:r w:rsidRPr="0078423E">
        <w:rPr>
          <w:lang w:val="en"/>
        </w:rPr>
        <w:t xml:space="preserve"> of the relevant panel, their substitute or, if appropriate, by the </w:t>
      </w:r>
      <w:r w:rsidR="005238BF">
        <w:rPr>
          <w:lang w:val="en"/>
        </w:rPr>
        <w:t>C</w:t>
      </w:r>
      <w:r w:rsidRPr="0078423E">
        <w:rPr>
          <w:lang w:val="en"/>
        </w:rPr>
        <w:t xml:space="preserve">hair of the Scrutiny Committee. </w:t>
      </w:r>
    </w:p>
    <w:p w:rsidR="0078423E" w:rsidRPr="0078423E" w:rsidRDefault="0078423E" w:rsidP="00443BF4">
      <w:pPr>
        <w:pStyle w:val="IndentedBullett"/>
        <w:rPr>
          <w:lang w:val="en"/>
        </w:rPr>
      </w:pPr>
      <w:r w:rsidRPr="0078423E">
        <w:rPr>
          <w:lang w:val="en"/>
        </w:rPr>
        <w:t xml:space="preserve">Interviews on Scrutiny matters will be given by the </w:t>
      </w:r>
      <w:proofErr w:type="spellStart"/>
      <w:r w:rsidRPr="0078423E">
        <w:rPr>
          <w:lang w:val="en"/>
        </w:rPr>
        <w:t>convenor</w:t>
      </w:r>
      <w:proofErr w:type="spellEnd"/>
      <w:r w:rsidRPr="0078423E">
        <w:rPr>
          <w:lang w:val="en"/>
        </w:rPr>
        <w:t xml:space="preserve"> of the appropriate Scrutiny Panel, their substitute or, if appropriate, by the </w:t>
      </w:r>
      <w:r w:rsidR="005238BF">
        <w:rPr>
          <w:lang w:val="en"/>
        </w:rPr>
        <w:t>C</w:t>
      </w:r>
      <w:r w:rsidRPr="0078423E">
        <w:rPr>
          <w:lang w:val="en"/>
        </w:rPr>
        <w:t xml:space="preserve">hair of the Scrutiny Committee. </w:t>
      </w:r>
    </w:p>
    <w:p w:rsidR="0078423E" w:rsidRPr="0078423E" w:rsidRDefault="0078423E" w:rsidP="00443BF4">
      <w:pPr>
        <w:pStyle w:val="IndentedBullett"/>
        <w:rPr>
          <w:lang w:val="en"/>
        </w:rPr>
      </w:pPr>
      <w:r w:rsidRPr="0078423E">
        <w:rPr>
          <w:lang w:val="en"/>
        </w:rPr>
        <w:t xml:space="preserve">Members of Scrutiny panels and the Chair of the </w:t>
      </w:r>
      <w:r w:rsidR="00B059A9">
        <w:rPr>
          <w:lang w:val="en"/>
        </w:rPr>
        <w:t>Scrutiny</w:t>
      </w:r>
      <w:r w:rsidRPr="0078423E">
        <w:rPr>
          <w:lang w:val="en"/>
        </w:rPr>
        <w:t xml:space="preserve"> Committee will be offered relevant support</w:t>
      </w:r>
      <w:r w:rsidR="006370FC">
        <w:rPr>
          <w:lang w:val="en"/>
        </w:rPr>
        <w:t xml:space="preserve"> and</w:t>
      </w:r>
      <w:r w:rsidR="006F2E26">
        <w:rPr>
          <w:lang w:val="en"/>
        </w:rPr>
        <w:t xml:space="preserve"> </w:t>
      </w:r>
      <w:r w:rsidRPr="0078423E">
        <w:rPr>
          <w:lang w:val="en"/>
        </w:rPr>
        <w:t xml:space="preserve">advice to enable them to play a proactive role in presenting issues to the media and explain their work. </w:t>
      </w:r>
    </w:p>
    <w:p w:rsidR="0078423E" w:rsidRPr="0078423E" w:rsidRDefault="0078423E" w:rsidP="00443BF4">
      <w:pPr>
        <w:pStyle w:val="IndentedBullett"/>
        <w:rPr>
          <w:lang w:val="en"/>
        </w:rPr>
      </w:pPr>
      <w:r w:rsidRPr="0078423E">
        <w:rPr>
          <w:lang w:val="en"/>
        </w:rPr>
        <w:t xml:space="preserve">Where a minority report is released by a </w:t>
      </w:r>
      <w:r w:rsidR="00D517E5">
        <w:rPr>
          <w:lang w:val="en"/>
        </w:rPr>
        <w:t>M</w:t>
      </w:r>
      <w:r w:rsidRPr="0078423E">
        <w:rPr>
          <w:lang w:val="en"/>
        </w:rPr>
        <w:t xml:space="preserve">ember or </w:t>
      </w:r>
      <w:r w:rsidR="00D517E5">
        <w:rPr>
          <w:lang w:val="en"/>
        </w:rPr>
        <w:t>M</w:t>
      </w:r>
      <w:r w:rsidRPr="0078423E">
        <w:rPr>
          <w:lang w:val="en"/>
        </w:rPr>
        <w:t xml:space="preserve">embers of a Scrutiny Panel, media statements will be the responsibility of those issuing the report. </w:t>
      </w:r>
    </w:p>
    <w:p w:rsidR="0078423E" w:rsidRPr="0078423E" w:rsidRDefault="0078423E" w:rsidP="00443BF4">
      <w:pPr>
        <w:pStyle w:val="IndentedBullett"/>
        <w:rPr>
          <w:lang w:val="en"/>
        </w:rPr>
      </w:pPr>
      <w:r w:rsidRPr="0078423E">
        <w:rPr>
          <w:lang w:val="en"/>
        </w:rPr>
        <w:t xml:space="preserve">Where the Communications Team is asked to draft press releases/letters on behalf of Scrutiny, such releases/letters will be of a factual nature and will contain nothing that could be construed as politically motivated or biased. </w:t>
      </w:r>
    </w:p>
    <w:p w:rsidR="0078423E" w:rsidRPr="0078423E" w:rsidRDefault="0078423E" w:rsidP="00443BF4">
      <w:pPr>
        <w:pStyle w:val="IndentedBullett"/>
        <w:rPr>
          <w:lang w:val="en"/>
        </w:rPr>
      </w:pPr>
      <w:r w:rsidRPr="0078423E">
        <w:rPr>
          <w:lang w:val="en"/>
        </w:rPr>
        <w:lastRenderedPageBreak/>
        <w:t xml:space="preserve">All official Scrutiny press releases will be issued by the Communications Team in the standard format. </w:t>
      </w:r>
    </w:p>
    <w:p w:rsidR="00624641" w:rsidRPr="00D36D3D" w:rsidRDefault="00B55DFC" w:rsidP="0049722B">
      <w:pPr>
        <w:spacing w:before="0" w:beforeAutospacing="0" w:after="0" w:afterAutospacing="0"/>
        <w:ind w:left="0"/>
        <w:rPr>
          <w:b/>
        </w:rPr>
      </w:pPr>
      <w:bookmarkStart w:id="78" w:name="_Toc320529155"/>
      <w:bookmarkStart w:id="79" w:name="_Toc320530043"/>
      <w:bookmarkStart w:id="80" w:name="_Toc320534590"/>
      <w:bookmarkStart w:id="81" w:name="_Toc321228697"/>
      <w:bookmarkStart w:id="82" w:name="_Toc322944309"/>
      <w:bookmarkStart w:id="83" w:name="_Toc322945077"/>
      <w:bookmarkStart w:id="84" w:name="_Toc322945425"/>
      <w:bookmarkStart w:id="85" w:name="_Toc364261378"/>
      <w:r>
        <w:rPr>
          <w:b/>
        </w:rPr>
        <w:t>2</w:t>
      </w:r>
      <w:r w:rsidR="00624641" w:rsidRPr="00D36D3D">
        <w:rPr>
          <w:b/>
        </w:rPr>
        <w:t>3.1</w:t>
      </w:r>
      <w:r w:rsidR="00D36D3D" w:rsidRPr="00D36D3D">
        <w:rPr>
          <w:b/>
        </w:rPr>
        <w:t>4</w:t>
      </w:r>
      <w:r w:rsidR="00624641" w:rsidRPr="00D36D3D">
        <w:rPr>
          <w:b/>
        </w:rPr>
        <w:tab/>
        <w:t>The Council as an employer</w:t>
      </w:r>
      <w:bookmarkEnd w:id="78"/>
      <w:bookmarkEnd w:id="79"/>
      <w:bookmarkEnd w:id="80"/>
      <w:bookmarkEnd w:id="81"/>
      <w:bookmarkEnd w:id="82"/>
      <w:bookmarkEnd w:id="83"/>
      <w:bookmarkEnd w:id="84"/>
      <w:bookmarkEnd w:id="85"/>
    </w:p>
    <w:p w:rsidR="00624641" w:rsidRDefault="00624641" w:rsidP="00D36D3D">
      <w:pPr>
        <w:pStyle w:val="LetterIndent"/>
        <w:ind w:hanging="731"/>
      </w:pPr>
      <w:r>
        <w:t>(a)</w:t>
      </w:r>
      <w:r>
        <w:tab/>
        <w:t>Fairness in employment</w:t>
      </w:r>
    </w:p>
    <w:p w:rsidR="00624641" w:rsidRDefault="00624641" w:rsidP="00D36D3D">
      <w:pPr>
        <w:pStyle w:val="numberindent"/>
        <w:ind w:left="1440"/>
      </w:pPr>
      <w:r>
        <w:t>Councillors should not take part in a recruitment process where any of the</w:t>
      </w:r>
      <w:r w:rsidRPr="00922781">
        <w:rPr>
          <w:rStyle w:val="numberindentChar"/>
        </w:rPr>
        <w:t xml:space="preserve"> </w:t>
      </w:r>
      <w:r>
        <w:t>candidates are friends, relatives, partners o</w:t>
      </w:r>
      <w:r w:rsidR="00D36D3D">
        <w:t xml:space="preserve">r other people they live with. </w:t>
      </w:r>
      <w:r>
        <w:t>Nor should they have any role in disciplinary action or grievances involving these people.</w:t>
      </w:r>
    </w:p>
    <w:p w:rsidR="00624641" w:rsidRDefault="00624641" w:rsidP="00D36D3D">
      <w:pPr>
        <w:pStyle w:val="numberindent"/>
        <w:ind w:left="1440"/>
      </w:pPr>
      <w:r>
        <w:t xml:space="preserve">Councillors should not try to influence appointments (except as </w:t>
      </w:r>
      <w:r w:rsidR="00884FE9">
        <w:t>m</w:t>
      </w:r>
      <w:r>
        <w:t xml:space="preserve">embers of the </w:t>
      </w:r>
      <w:r w:rsidR="00D517E5">
        <w:t>A</w:t>
      </w:r>
      <w:r>
        <w:t xml:space="preserve">ppointments </w:t>
      </w:r>
      <w:r w:rsidR="00D517E5">
        <w:t>C</w:t>
      </w:r>
      <w:r>
        <w:t>ommittee or when appo</w:t>
      </w:r>
      <w:r w:rsidR="00D36D3D">
        <w:t xml:space="preserve">inting a political assistant). </w:t>
      </w:r>
      <w:r>
        <w:t>Nor should they help any particular candidate by giving them information that the other candidates could not get.</w:t>
      </w:r>
    </w:p>
    <w:p w:rsidR="00624641" w:rsidRDefault="00624641" w:rsidP="00D36D3D">
      <w:pPr>
        <w:pStyle w:val="numberindent"/>
        <w:ind w:left="1440"/>
      </w:pPr>
      <w:r>
        <w:t xml:space="preserve">Councillors should not discriminate unfairly against </w:t>
      </w:r>
      <w:r w:rsidR="002D7F92">
        <w:t>O</w:t>
      </w:r>
      <w:r>
        <w:t>fficers and should judge candidates for employment or other rewards on merit.</w:t>
      </w:r>
    </w:p>
    <w:p w:rsidR="00624641" w:rsidRDefault="00624641" w:rsidP="00D36D3D">
      <w:pPr>
        <w:pStyle w:val="numberindent"/>
        <w:ind w:left="1440"/>
      </w:pPr>
      <w:r>
        <w:t>Councillors should not take part in a recruitment process without having undertaken appropriate training.</w:t>
      </w:r>
    </w:p>
    <w:p w:rsidR="0010746D" w:rsidRPr="0010746D" w:rsidRDefault="0010746D" w:rsidP="0010746D">
      <w:pPr>
        <w:ind w:left="1418"/>
        <w:rPr>
          <w:rFonts w:cs="Arial"/>
        </w:rPr>
      </w:pPr>
      <w:r>
        <w:tab/>
      </w:r>
      <w:r w:rsidRPr="0010746D">
        <w:rPr>
          <w:rFonts w:cs="Arial"/>
        </w:rPr>
        <w:t>Councillors may choose to write</w:t>
      </w:r>
      <w:r w:rsidR="00B00037">
        <w:rPr>
          <w:rFonts w:cs="Arial"/>
        </w:rPr>
        <w:t xml:space="preserve"> personal</w:t>
      </w:r>
      <w:r w:rsidRPr="0010746D">
        <w:rPr>
          <w:rFonts w:cs="Arial"/>
        </w:rPr>
        <w:t xml:space="preserve"> references for members of staff if requested, but are under no obligation to do so, and should be clear that this is not the employer's reference</w:t>
      </w:r>
      <w:r w:rsidR="00B059A9">
        <w:rPr>
          <w:rFonts w:cs="Arial"/>
        </w:rPr>
        <w:t>.</w:t>
      </w:r>
    </w:p>
    <w:p w:rsidR="00624641" w:rsidRDefault="00624641" w:rsidP="00D36D3D">
      <w:pPr>
        <w:pStyle w:val="LetterIndent"/>
        <w:ind w:hanging="731"/>
      </w:pPr>
      <w:r>
        <w:t>(b)</w:t>
      </w:r>
      <w:r>
        <w:tab/>
        <w:t>Grievances and disciplinary procedures</w:t>
      </w:r>
    </w:p>
    <w:p w:rsidR="00624641" w:rsidRDefault="00624641" w:rsidP="00D36D3D">
      <w:pPr>
        <w:pStyle w:val="numberindent"/>
        <w:ind w:left="1440"/>
      </w:pPr>
      <w:r>
        <w:t xml:space="preserve">Councillors should not try to influence the handling of any grievance. Councillors can report their concerns about an </w:t>
      </w:r>
      <w:r w:rsidR="002D7F92">
        <w:t>O</w:t>
      </w:r>
      <w:r>
        <w:t>fficer’s performance or be</w:t>
      </w:r>
      <w:r w:rsidR="00D36D3D">
        <w:t>haviour to a line manager.</w:t>
      </w:r>
      <w:r>
        <w:t xml:space="preserve"> But they should not try to influence any disciplinary procedure (except as members of the </w:t>
      </w:r>
      <w:r w:rsidR="005335E5">
        <w:t>disciplinary committee for the Chief E</w:t>
      </w:r>
      <w:r>
        <w:t xml:space="preserve">xecutive, </w:t>
      </w:r>
      <w:r w:rsidR="005238BF">
        <w:t>D</w:t>
      </w:r>
      <w:r>
        <w:t xml:space="preserve">irectors and </w:t>
      </w:r>
      <w:r w:rsidR="005238BF">
        <w:t>H</w:t>
      </w:r>
      <w:r>
        <w:t xml:space="preserve">eads of </w:t>
      </w:r>
      <w:r w:rsidR="005238BF">
        <w:t>S</w:t>
      </w:r>
      <w:r>
        <w:t>ervice).</w:t>
      </w:r>
    </w:p>
    <w:p w:rsidR="00624641" w:rsidRDefault="00624641" w:rsidP="00D36D3D">
      <w:pPr>
        <w:pStyle w:val="numberindent"/>
        <w:ind w:left="1418"/>
      </w:pPr>
      <w:r>
        <w:t xml:space="preserve">Councillors serving on the </w:t>
      </w:r>
      <w:r w:rsidR="005335E5">
        <w:t>disciplinary committee for the Chief Executive, Directors and Heads of S</w:t>
      </w:r>
      <w:r>
        <w:t>ervice must base their decisions on the facts and in accordance with the Cou</w:t>
      </w:r>
      <w:r w:rsidR="00D36D3D">
        <w:t xml:space="preserve">ncil’s employment obligations. </w:t>
      </w:r>
      <w:r>
        <w:t>They should not be influenced by party political or personal factors.</w:t>
      </w:r>
    </w:p>
    <w:p w:rsidR="00D36D3D" w:rsidRPr="00D36D3D" w:rsidRDefault="00624641" w:rsidP="00803FC1">
      <w:pPr>
        <w:pStyle w:val="numberindent"/>
        <w:ind w:left="1418"/>
      </w:pPr>
      <w:r>
        <w:t>Councillors should not take part in any disciplinary process without having undertaken appropriate training.</w:t>
      </w:r>
    </w:p>
    <w:p w:rsidR="00624641" w:rsidRDefault="00624641" w:rsidP="00D36D3D">
      <w:pPr>
        <w:pStyle w:val="LetterIndent"/>
        <w:ind w:left="1418" w:hanging="698"/>
      </w:pPr>
      <w:r>
        <w:t>(c)</w:t>
      </w:r>
      <w:r>
        <w:tab/>
        <w:t>Accountability and confidentiality</w:t>
      </w:r>
    </w:p>
    <w:p w:rsidR="00624641" w:rsidRDefault="00624641" w:rsidP="00D36D3D">
      <w:pPr>
        <w:pStyle w:val="numberindent"/>
        <w:ind w:left="1418"/>
      </w:pPr>
      <w:r>
        <w:lastRenderedPageBreak/>
        <w:t>Councillors are accountable for the decisions they make as employers but they should keep individual employment matters confidential.</w:t>
      </w:r>
    </w:p>
    <w:p w:rsidR="00624641" w:rsidRDefault="00624641" w:rsidP="00984378">
      <w:pPr>
        <w:pStyle w:val="NumberHeading"/>
      </w:pPr>
      <w:bookmarkStart w:id="86" w:name="_Toc320529156"/>
      <w:bookmarkStart w:id="87" w:name="_Toc320530044"/>
      <w:bookmarkStart w:id="88" w:name="_Toc320534591"/>
      <w:bookmarkStart w:id="89" w:name="_Toc321228698"/>
      <w:bookmarkStart w:id="90" w:name="_Toc322944310"/>
      <w:bookmarkStart w:id="91" w:name="_Toc322945078"/>
      <w:bookmarkStart w:id="92" w:name="_Toc322945426"/>
      <w:bookmarkStart w:id="93" w:name="_Toc364261379"/>
      <w:r>
        <w:t>23.1</w:t>
      </w:r>
      <w:r w:rsidR="00D36D3D">
        <w:t>5</w:t>
      </w:r>
      <w:r>
        <w:tab/>
        <w:t xml:space="preserve">Responsibility </w:t>
      </w:r>
      <w:r w:rsidRPr="004876D3">
        <w:rPr>
          <w:rStyle w:val="NumberHeadingChar"/>
        </w:rPr>
        <w:t>f</w:t>
      </w:r>
      <w:r>
        <w:t>or this code</w:t>
      </w:r>
      <w:bookmarkEnd w:id="86"/>
      <w:bookmarkEnd w:id="87"/>
      <w:bookmarkEnd w:id="88"/>
      <w:bookmarkEnd w:id="89"/>
      <w:bookmarkEnd w:id="90"/>
      <w:bookmarkEnd w:id="91"/>
      <w:bookmarkEnd w:id="92"/>
      <w:bookmarkEnd w:id="93"/>
    </w:p>
    <w:p w:rsidR="00624641" w:rsidRDefault="00624641" w:rsidP="00984378">
      <w:pPr>
        <w:pStyle w:val="BodyTextIndent"/>
      </w:pPr>
      <w:r>
        <w:t xml:space="preserve">The Monitoring Officer has overall responsibility for this code and will </w:t>
      </w:r>
      <w:r w:rsidR="00B00037">
        <w:t xml:space="preserve">periodically </w:t>
      </w:r>
      <w:r>
        <w:t>review how the code is working.</w:t>
      </w:r>
    </w:p>
    <w:p w:rsidR="006142A9" w:rsidRPr="00131EC9" w:rsidRDefault="006142A9" w:rsidP="00984378"/>
    <w:sectPr w:rsidR="006142A9" w:rsidRPr="00131EC9">
      <w:headerReference w:type="even" r:id="rId9"/>
      <w:footerReference w:type="default" r:id="rId10"/>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1647" w:rsidRDefault="00F91647" w:rsidP="00984378">
      <w:r>
        <w:separator/>
      </w:r>
    </w:p>
  </w:endnote>
  <w:endnote w:type="continuationSeparator" w:id="0">
    <w:p w:rsidR="00F91647" w:rsidRDefault="00F91647" w:rsidP="009843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Bold">
    <w:panose1 w:val="00000000000000000000"/>
    <w:charset w:val="00"/>
    <w:family w:val="roman"/>
    <w:notTrueType/>
    <w:pitch w:val="default"/>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ArialMT">
    <w:panose1 w:val="00000000000000000000"/>
    <w:charset w:val="00"/>
    <w:family w:val="swiss"/>
    <w:notTrueType/>
    <w:pitch w:val="default"/>
    <w:sig w:usb0="00000003" w:usb1="00000000" w:usb2="00000000" w:usb3="00000000" w:csb0="00000001" w:csb1="00000000"/>
  </w:font>
  <w:font w:name="Arial-ItalicMT">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1647" w:rsidRDefault="00F91647" w:rsidP="00984378">
    <w:pPr>
      <w:pStyle w:val="Footer"/>
    </w:pPr>
    <w:r>
      <w:t>65324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1647" w:rsidRDefault="00F91647" w:rsidP="00984378">
      <w:r>
        <w:separator/>
      </w:r>
    </w:p>
  </w:footnote>
  <w:footnote w:type="continuationSeparator" w:id="0">
    <w:p w:rsidR="00F91647" w:rsidRDefault="00F91647" w:rsidP="009843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1647" w:rsidRDefault="00F91647" w:rsidP="00984378"/>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FC06F5"/>
    <w:multiLevelType w:val="hybridMultilevel"/>
    <w:tmpl w:val="725A8AE6"/>
    <w:lvl w:ilvl="0" w:tplc="4170E6AE">
      <w:start w:val="1"/>
      <w:numFmt w:val="bullet"/>
      <w:pStyle w:val="Bullets"/>
      <w:lvlText w:val=""/>
      <w:lvlJc w:val="left"/>
      <w:pPr>
        <w:tabs>
          <w:tab w:val="num" w:pos="612"/>
        </w:tabs>
        <w:ind w:left="612" w:hanging="360"/>
      </w:pPr>
      <w:rPr>
        <w:rFonts w:ascii="Symbol" w:hAnsi="Symbol" w:hint="default"/>
      </w:rPr>
    </w:lvl>
    <w:lvl w:ilvl="1" w:tplc="08090001">
      <w:start w:val="1"/>
      <w:numFmt w:val="bullet"/>
      <w:lvlText w:val=""/>
      <w:lvlJc w:val="left"/>
      <w:pPr>
        <w:tabs>
          <w:tab w:val="num" w:pos="1440"/>
        </w:tabs>
        <w:ind w:left="1440" w:hanging="360"/>
      </w:pPr>
      <w:rPr>
        <w:rFonts w:ascii="Symbol" w:hAnsi="Symbol"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nsid w:val="223E5539"/>
    <w:multiLevelType w:val="hybridMultilevel"/>
    <w:tmpl w:val="2E4449E6"/>
    <w:lvl w:ilvl="0" w:tplc="3E0A7878">
      <w:start w:val="1"/>
      <w:numFmt w:val="decimal"/>
      <w:pStyle w:val="ZRolesproperofficers"/>
      <w:lvlText w:val="20.%1"/>
      <w:lvlJc w:val="left"/>
      <w:pPr>
        <w:tabs>
          <w:tab w:val="num" w:pos="1272"/>
        </w:tabs>
        <w:ind w:left="1272" w:hanging="792"/>
      </w:pPr>
      <w:rPr>
        <w:rFonts w:hint="default"/>
        <w:b/>
        <w:i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nsid w:val="2ABF19E1"/>
    <w:multiLevelType w:val="hybridMultilevel"/>
    <w:tmpl w:val="1E481AD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nsid w:val="2C724CA3"/>
    <w:multiLevelType w:val="hybridMultilevel"/>
    <w:tmpl w:val="9D30DCC8"/>
    <w:lvl w:ilvl="0" w:tplc="08090001">
      <w:start w:val="1"/>
      <w:numFmt w:val="bullet"/>
      <w:lvlText w:val=""/>
      <w:lvlJc w:val="left"/>
      <w:pPr>
        <w:tabs>
          <w:tab w:val="num" w:pos="2160"/>
        </w:tabs>
        <w:ind w:left="2160" w:hanging="360"/>
      </w:pPr>
      <w:rPr>
        <w:rFonts w:ascii="Symbol" w:hAnsi="Symbol" w:hint="default"/>
      </w:rPr>
    </w:lvl>
    <w:lvl w:ilvl="1" w:tplc="08090003" w:tentative="1">
      <w:start w:val="1"/>
      <w:numFmt w:val="bullet"/>
      <w:lvlText w:val="o"/>
      <w:lvlJc w:val="left"/>
      <w:pPr>
        <w:tabs>
          <w:tab w:val="num" w:pos="2880"/>
        </w:tabs>
        <w:ind w:left="2880" w:hanging="360"/>
      </w:pPr>
      <w:rPr>
        <w:rFonts w:ascii="Courier New" w:hAnsi="Courier New" w:cs="Courier New" w:hint="default"/>
      </w:rPr>
    </w:lvl>
    <w:lvl w:ilvl="2" w:tplc="08090005" w:tentative="1">
      <w:start w:val="1"/>
      <w:numFmt w:val="bullet"/>
      <w:lvlText w:val=""/>
      <w:lvlJc w:val="left"/>
      <w:pPr>
        <w:tabs>
          <w:tab w:val="num" w:pos="3600"/>
        </w:tabs>
        <w:ind w:left="3600" w:hanging="360"/>
      </w:pPr>
      <w:rPr>
        <w:rFonts w:ascii="Wingdings" w:hAnsi="Wingdings" w:hint="default"/>
      </w:rPr>
    </w:lvl>
    <w:lvl w:ilvl="3" w:tplc="08090001" w:tentative="1">
      <w:start w:val="1"/>
      <w:numFmt w:val="bullet"/>
      <w:lvlText w:val=""/>
      <w:lvlJc w:val="left"/>
      <w:pPr>
        <w:tabs>
          <w:tab w:val="num" w:pos="4320"/>
        </w:tabs>
        <w:ind w:left="4320" w:hanging="360"/>
      </w:pPr>
      <w:rPr>
        <w:rFonts w:ascii="Symbol" w:hAnsi="Symbol" w:hint="default"/>
      </w:rPr>
    </w:lvl>
    <w:lvl w:ilvl="4" w:tplc="08090003" w:tentative="1">
      <w:start w:val="1"/>
      <w:numFmt w:val="bullet"/>
      <w:lvlText w:val="o"/>
      <w:lvlJc w:val="left"/>
      <w:pPr>
        <w:tabs>
          <w:tab w:val="num" w:pos="5040"/>
        </w:tabs>
        <w:ind w:left="5040" w:hanging="360"/>
      </w:pPr>
      <w:rPr>
        <w:rFonts w:ascii="Courier New" w:hAnsi="Courier New" w:cs="Courier New" w:hint="default"/>
      </w:rPr>
    </w:lvl>
    <w:lvl w:ilvl="5" w:tplc="08090005" w:tentative="1">
      <w:start w:val="1"/>
      <w:numFmt w:val="bullet"/>
      <w:lvlText w:val=""/>
      <w:lvlJc w:val="left"/>
      <w:pPr>
        <w:tabs>
          <w:tab w:val="num" w:pos="5760"/>
        </w:tabs>
        <w:ind w:left="5760" w:hanging="360"/>
      </w:pPr>
      <w:rPr>
        <w:rFonts w:ascii="Wingdings" w:hAnsi="Wingdings" w:hint="default"/>
      </w:rPr>
    </w:lvl>
    <w:lvl w:ilvl="6" w:tplc="08090001" w:tentative="1">
      <w:start w:val="1"/>
      <w:numFmt w:val="bullet"/>
      <w:lvlText w:val=""/>
      <w:lvlJc w:val="left"/>
      <w:pPr>
        <w:tabs>
          <w:tab w:val="num" w:pos="6480"/>
        </w:tabs>
        <w:ind w:left="6480" w:hanging="360"/>
      </w:pPr>
      <w:rPr>
        <w:rFonts w:ascii="Symbol" w:hAnsi="Symbol" w:hint="default"/>
      </w:rPr>
    </w:lvl>
    <w:lvl w:ilvl="7" w:tplc="08090003" w:tentative="1">
      <w:start w:val="1"/>
      <w:numFmt w:val="bullet"/>
      <w:lvlText w:val="o"/>
      <w:lvlJc w:val="left"/>
      <w:pPr>
        <w:tabs>
          <w:tab w:val="num" w:pos="7200"/>
        </w:tabs>
        <w:ind w:left="7200" w:hanging="360"/>
      </w:pPr>
      <w:rPr>
        <w:rFonts w:ascii="Courier New" w:hAnsi="Courier New" w:cs="Courier New" w:hint="default"/>
      </w:rPr>
    </w:lvl>
    <w:lvl w:ilvl="8" w:tplc="08090005" w:tentative="1">
      <w:start w:val="1"/>
      <w:numFmt w:val="bullet"/>
      <w:lvlText w:val=""/>
      <w:lvlJc w:val="left"/>
      <w:pPr>
        <w:tabs>
          <w:tab w:val="num" w:pos="7920"/>
        </w:tabs>
        <w:ind w:left="7920" w:hanging="360"/>
      </w:pPr>
      <w:rPr>
        <w:rFonts w:ascii="Wingdings" w:hAnsi="Wingdings" w:hint="default"/>
      </w:rPr>
    </w:lvl>
  </w:abstractNum>
  <w:abstractNum w:abstractNumId="4">
    <w:nsid w:val="32301B7B"/>
    <w:multiLevelType w:val="hybridMultilevel"/>
    <w:tmpl w:val="EC4E017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nsid w:val="32592FBA"/>
    <w:multiLevelType w:val="hybridMultilevel"/>
    <w:tmpl w:val="EE0A982A"/>
    <w:lvl w:ilvl="0" w:tplc="08090001">
      <w:start w:val="1"/>
      <w:numFmt w:val="bullet"/>
      <w:lvlText w:val=""/>
      <w:lvlJc w:val="left"/>
      <w:pPr>
        <w:tabs>
          <w:tab w:val="num" w:pos="1440"/>
        </w:tabs>
        <w:ind w:left="1440" w:hanging="360"/>
      </w:pPr>
      <w:rPr>
        <w:rFonts w:ascii="Symbol" w:hAnsi="Symbol" w:hint="default"/>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6">
    <w:nsid w:val="37DE7376"/>
    <w:multiLevelType w:val="hybridMultilevel"/>
    <w:tmpl w:val="8744D172"/>
    <w:lvl w:ilvl="0" w:tplc="08090001">
      <w:start w:val="1"/>
      <w:numFmt w:val="bullet"/>
      <w:lvlText w:val=""/>
      <w:lvlJc w:val="left"/>
      <w:pPr>
        <w:tabs>
          <w:tab w:val="num" w:pos="2160"/>
        </w:tabs>
        <w:ind w:left="2160" w:hanging="360"/>
      </w:pPr>
      <w:rPr>
        <w:rFonts w:ascii="Symbol" w:hAnsi="Symbol" w:hint="default"/>
      </w:rPr>
    </w:lvl>
    <w:lvl w:ilvl="1" w:tplc="08090003" w:tentative="1">
      <w:start w:val="1"/>
      <w:numFmt w:val="bullet"/>
      <w:lvlText w:val="o"/>
      <w:lvlJc w:val="left"/>
      <w:pPr>
        <w:tabs>
          <w:tab w:val="num" w:pos="2880"/>
        </w:tabs>
        <w:ind w:left="2880" w:hanging="360"/>
      </w:pPr>
      <w:rPr>
        <w:rFonts w:ascii="Courier New" w:hAnsi="Courier New" w:cs="Courier New" w:hint="default"/>
      </w:rPr>
    </w:lvl>
    <w:lvl w:ilvl="2" w:tplc="08090005" w:tentative="1">
      <w:start w:val="1"/>
      <w:numFmt w:val="bullet"/>
      <w:lvlText w:val=""/>
      <w:lvlJc w:val="left"/>
      <w:pPr>
        <w:tabs>
          <w:tab w:val="num" w:pos="3600"/>
        </w:tabs>
        <w:ind w:left="3600" w:hanging="360"/>
      </w:pPr>
      <w:rPr>
        <w:rFonts w:ascii="Wingdings" w:hAnsi="Wingdings" w:hint="default"/>
      </w:rPr>
    </w:lvl>
    <w:lvl w:ilvl="3" w:tplc="08090001" w:tentative="1">
      <w:start w:val="1"/>
      <w:numFmt w:val="bullet"/>
      <w:lvlText w:val=""/>
      <w:lvlJc w:val="left"/>
      <w:pPr>
        <w:tabs>
          <w:tab w:val="num" w:pos="4320"/>
        </w:tabs>
        <w:ind w:left="4320" w:hanging="360"/>
      </w:pPr>
      <w:rPr>
        <w:rFonts w:ascii="Symbol" w:hAnsi="Symbol" w:hint="default"/>
      </w:rPr>
    </w:lvl>
    <w:lvl w:ilvl="4" w:tplc="08090003" w:tentative="1">
      <w:start w:val="1"/>
      <w:numFmt w:val="bullet"/>
      <w:lvlText w:val="o"/>
      <w:lvlJc w:val="left"/>
      <w:pPr>
        <w:tabs>
          <w:tab w:val="num" w:pos="5040"/>
        </w:tabs>
        <w:ind w:left="5040" w:hanging="360"/>
      </w:pPr>
      <w:rPr>
        <w:rFonts w:ascii="Courier New" w:hAnsi="Courier New" w:cs="Courier New" w:hint="default"/>
      </w:rPr>
    </w:lvl>
    <w:lvl w:ilvl="5" w:tplc="08090005" w:tentative="1">
      <w:start w:val="1"/>
      <w:numFmt w:val="bullet"/>
      <w:lvlText w:val=""/>
      <w:lvlJc w:val="left"/>
      <w:pPr>
        <w:tabs>
          <w:tab w:val="num" w:pos="5760"/>
        </w:tabs>
        <w:ind w:left="5760" w:hanging="360"/>
      </w:pPr>
      <w:rPr>
        <w:rFonts w:ascii="Wingdings" w:hAnsi="Wingdings" w:hint="default"/>
      </w:rPr>
    </w:lvl>
    <w:lvl w:ilvl="6" w:tplc="08090001" w:tentative="1">
      <w:start w:val="1"/>
      <w:numFmt w:val="bullet"/>
      <w:lvlText w:val=""/>
      <w:lvlJc w:val="left"/>
      <w:pPr>
        <w:tabs>
          <w:tab w:val="num" w:pos="6480"/>
        </w:tabs>
        <w:ind w:left="6480" w:hanging="360"/>
      </w:pPr>
      <w:rPr>
        <w:rFonts w:ascii="Symbol" w:hAnsi="Symbol" w:hint="default"/>
      </w:rPr>
    </w:lvl>
    <w:lvl w:ilvl="7" w:tplc="08090003" w:tentative="1">
      <w:start w:val="1"/>
      <w:numFmt w:val="bullet"/>
      <w:lvlText w:val="o"/>
      <w:lvlJc w:val="left"/>
      <w:pPr>
        <w:tabs>
          <w:tab w:val="num" w:pos="7200"/>
        </w:tabs>
        <w:ind w:left="7200" w:hanging="360"/>
      </w:pPr>
      <w:rPr>
        <w:rFonts w:ascii="Courier New" w:hAnsi="Courier New" w:cs="Courier New" w:hint="default"/>
      </w:rPr>
    </w:lvl>
    <w:lvl w:ilvl="8" w:tplc="08090005" w:tentative="1">
      <w:start w:val="1"/>
      <w:numFmt w:val="bullet"/>
      <w:lvlText w:val=""/>
      <w:lvlJc w:val="left"/>
      <w:pPr>
        <w:tabs>
          <w:tab w:val="num" w:pos="7920"/>
        </w:tabs>
        <w:ind w:left="7920" w:hanging="360"/>
      </w:pPr>
      <w:rPr>
        <w:rFonts w:ascii="Wingdings" w:hAnsi="Wingdings" w:hint="default"/>
      </w:rPr>
    </w:lvl>
  </w:abstractNum>
  <w:abstractNum w:abstractNumId="7">
    <w:nsid w:val="385E373C"/>
    <w:multiLevelType w:val="hybridMultilevel"/>
    <w:tmpl w:val="4C76DB90"/>
    <w:lvl w:ilvl="0" w:tplc="08090017">
      <w:start w:val="1"/>
      <w:numFmt w:val="lowerLetter"/>
      <w:lvlText w:val="%1)"/>
      <w:lvlJc w:val="left"/>
      <w:pPr>
        <w:tabs>
          <w:tab w:val="num" w:pos="2160"/>
        </w:tabs>
        <w:ind w:left="2160" w:hanging="360"/>
      </w:pPr>
    </w:lvl>
    <w:lvl w:ilvl="1" w:tplc="08090019" w:tentative="1">
      <w:start w:val="1"/>
      <w:numFmt w:val="lowerLetter"/>
      <w:lvlText w:val="%2."/>
      <w:lvlJc w:val="left"/>
      <w:pPr>
        <w:tabs>
          <w:tab w:val="num" w:pos="2880"/>
        </w:tabs>
        <w:ind w:left="2880" w:hanging="360"/>
      </w:pPr>
    </w:lvl>
    <w:lvl w:ilvl="2" w:tplc="0809001B" w:tentative="1">
      <w:start w:val="1"/>
      <w:numFmt w:val="lowerRoman"/>
      <w:lvlText w:val="%3."/>
      <w:lvlJc w:val="right"/>
      <w:pPr>
        <w:tabs>
          <w:tab w:val="num" w:pos="3600"/>
        </w:tabs>
        <w:ind w:left="3600" w:hanging="180"/>
      </w:pPr>
    </w:lvl>
    <w:lvl w:ilvl="3" w:tplc="0809000F" w:tentative="1">
      <w:start w:val="1"/>
      <w:numFmt w:val="decimal"/>
      <w:lvlText w:val="%4."/>
      <w:lvlJc w:val="left"/>
      <w:pPr>
        <w:tabs>
          <w:tab w:val="num" w:pos="4320"/>
        </w:tabs>
        <w:ind w:left="4320" w:hanging="360"/>
      </w:pPr>
    </w:lvl>
    <w:lvl w:ilvl="4" w:tplc="08090019" w:tentative="1">
      <w:start w:val="1"/>
      <w:numFmt w:val="lowerLetter"/>
      <w:lvlText w:val="%5."/>
      <w:lvlJc w:val="left"/>
      <w:pPr>
        <w:tabs>
          <w:tab w:val="num" w:pos="5040"/>
        </w:tabs>
        <w:ind w:left="5040" w:hanging="360"/>
      </w:pPr>
    </w:lvl>
    <w:lvl w:ilvl="5" w:tplc="0809001B" w:tentative="1">
      <w:start w:val="1"/>
      <w:numFmt w:val="lowerRoman"/>
      <w:lvlText w:val="%6."/>
      <w:lvlJc w:val="right"/>
      <w:pPr>
        <w:tabs>
          <w:tab w:val="num" w:pos="5760"/>
        </w:tabs>
        <w:ind w:left="5760" w:hanging="180"/>
      </w:pPr>
    </w:lvl>
    <w:lvl w:ilvl="6" w:tplc="0809000F" w:tentative="1">
      <w:start w:val="1"/>
      <w:numFmt w:val="decimal"/>
      <w:lvlText w:val="%7."/>
      <w:lvlJc w:val="left"/>
      <w:pPr>
        <w:tabs>
          <w:tab w:val="num" w:pos="6480"/>
        </w:tabs>
        <w:ind w:left="6480" w:hanging="360"/>
      </w:pPr>
    </w:lvl>
    <w:lvl w:ilvl="7" w:tplc="08090019" w:tentative="1">
      <w:start w:val="1"/>
      <w:numFmt w:val="lowerLetter"/>
      <w:lvlText w:val="%8."/>
      <w:lvlJc w:val="left"/>
      <w:pPr>
        <w:tabs>
          <w:tab w:val="num" w:pos="7200"/>
        </w:tabs>
        <w:ind w:left="7200" w:hanging="360"/>
      </w:pPr>
    </w:lvl>
    <w:lvl w:ilvl="8" w:tplc="0809001B" w:tentative="1">
      <w:start w:val="1"/>
      <w:numFmt w:val="lowerRoman"/>
      <w:lvlText w:val="%9."/>
      <w:lvlJc w:val="right"/>
      <w:pPr>
        <w:tabs>
          <w:tab w:val="num" w:pos="7920"/>
        </w:tabs>
        <w:ind w:left="7920" w:hanging="180"/>
      </w:pPr>
    </w:lvl>
  </w:abstractNum>
  <w:abstractNum w:abstractNumId="8">
    <w:nsid w:val="3ADA7B5D"/>
    <w:multiLevelType w:val="hybridMultilevel"/>
    <w:tmpl w:val="0122F6D6"/>
    <w:lvl w:ilvl="0" w:tplc="08090001">
      <w:start w:val="1"/>
      <w:numFmt w:val="bullet"/>
      <w:lvlText w:val=""/>
      <w:lvlJc w:val="left"/>
      <w:pPr>
        <w:tabs>
          <w:tab w:val="num" w:pos="1440"/>
        </w:tabs>
        <w:ind w:left="1440" w:hanging="360"/>
      </w:pPr>
      <w:rPr>
        <w:rFonts w:ascii="Symbol" w:hAnsi="Symbol" w:hint="default"/>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9">
    <w:nsid w:val="3CFE23D1"/>
    <w:multiLevelType w:val="multilevel"/>
    <w:tmpl w:val="77F440C0"/>
    <w:lvl w:ilvl="0">
      <w:start w:val="1"/>
      <w:numFmt w:val="bullet"/>
      <w:lvlText w:val=""/>
      <w:lvlJc w:val="left"/>
      <w:pPr>
        <w:tabs>
          <w:tab w:val="num" w:pos="1779"/>
        </w:tabs>
        <w:ind w:left="1779" w:hanging="360"/>
      </w:pPr>
      <w:rPr>
        <w:rFonts w:ascii="Symbol" w:hAnsi="Symbol" w:hint="default"/>
        <w:sz w:val="20"/>
      </w:rPr>
    </w:lvl>
    <w:lvl w:ilvl="1" w:tentative="1">
      <w:start w:val="1"/>
      <w:numFmt w:val="bullet"/>
      <w:lvlText w:val="o"/>
      <w:lvlJc w:val="left"/>
      <w:pPr>
        <w:tabs>
          <w:tab w:val="num" w:pos="2499"/>
        </w:tabs>
        <w:ind w:left="2499" w:hanging="360"/>
      </w:pPr>
      <w:rPr>
        <w:rFonts w:ascii="Courier New" w:hAnsi="Courier New" w:hint="default"/>
        <w:sz w:val="20"/>
      </w:rPr>
    </w:lvl>
    <w:lvl w:ilvl="2" w:tentative="1">
      <w:start w:val="1"/>
      <w:numFmt w:val="bullet"/>
      <w:lvlText w:val=""/>
      <w:lvlJc w:val="left"/>
      <w:pPr>
        <w:tabs>
          <w:tab w:val="num" w:pos="3219"/>
        </w:tabs>
        <w:ind w:left="3219" w:hanging="360"/>
      </w:pPr>
      <w:rPr>
        <w:rFonts w:ascii="Wingdings" w:hAnsi="Wingdings" w:hint="default"/>
        <w:sz w:val="20"/>
      </w:rPr>
    </w:lvl>
    <w:lvl w:ilvl="3" w:tentative="1">
      <w:start w:val="1"/>
      <w:numFmt w:val="bullet"/>
      <w:lvlText w:val=""/>
      <w:lvlJc w:val="left"/>
      <w:pPr>
        <w:tabs>
          <w:tab w:val="num" w:pos="3939"/>
        </w:tabs>
        <w:ind w:left="3939" w:hanging="360"/>
      </w:pPr>
      <w:rPr>
        <w:rFonts w:ascii="Wingdings" w:hAnsi="Wingdings" w:hint="default"/>
        <w:sz w:val="20"/>
      </w:rPr>
    </w:lvl>
    <w:lvl w:ilvl="4" w:tentative="1">
      <w:start w:val="1"/>
      <w:numFmt w:val="bullet"/>
      <w:lvlText w:val=""/>
      <w:lvlJc w:val="left"/>
      <w:pPr>
        <w:tabs>
          <w:tab w:val="num" w:pos="4659"/>
        </w:tabs>
        <w:ind w:left="4659" w:hanging="360"/>
      </w:pPr>
      <w:rPr>
        <w:rFonts w:ascii="Wingdings" w:hAnsi="Wingdings" w:hint="default"/>
        <w:sz w:val="20"/>
      </w:rPr>
    </w:lvl>
    <w:lvl w:ilvl="5" w:tentative="1">
      <w:start w:val="1"/>
      <w:numFmt w:val="bullet"/>
      <w:lvlText w:val=""/>
      <w:lvlJc w:val="left"/>
      <w:pPr>
        <w:tabs>
          <w:tab w:val="num" w:pos="5379"/>
        </w:tabs>
        <w:ind w:left="5379" w:hanging="360"/>
      </w:pPr>
      <w:rPr>
        <w:rFonts w:ascii="Wingdings" w:hAnsi="Wingdings" w:hint="default"/>
        <w:sz w:val="20"/>
      </w:rPr>
    </w:lvl>
    <w:lvl w:ilvl="6" w:tentative="1">
      <w:start w:val="1"/>
      <w:numFmt w:val="bullet"/>
      <w:lvlText w:val=""/>
      <w:lvlJc w:val="left"/>
      <w:pPr>
        <w:tabs>
          <w:tab w:val="num" w:pos="6099"/>
        </w:tabs>
        <w:ind w:left="6099" w:hanging="360"/>
      </w:pPr>
      <w:rPr>
        <w:rFonts w:ascii="Wingdings" w:hAnsi="Wingdings" w:hint="default"/>
        <w:sz w:val="20"/>
      </w:rPr>
    </w:lvl>
    <w:lvl w:ilvl="7" w:tentative="1">
      <w:start w:val="1"/>
      <w:numFmt w:val="bullet"/>
      <w:lvlText w:val=""/>
      <w:lvlJc w:val="left"/>
      <w:pPr>
        <w:tabs>
          <w:tab w:val="num" w:pos="6819"/>
        </w:tabs>
        <w:ind w:left="6819" w:hanging="360"/>
      </w:pPr>
      <w:rPr>
        <w:rFonts w:ascii="Wingdings" w:hAnsi="Wingdings" w:hint="default"/>
        <w:sz w:val="20"/>
      </w:rPr>
    </w:lvl>
    <w:lvl w:ilvl="8" w:tentative="1">
      <w:start w:val="1"/>
      <w:numFmt w:val="bullet"/>
      <w:lvlText w:val=""/>
      <w:lvlJc w:val="left"/>
      <w:pPr>
        <w:tabs>
          <w:tab w:val="num" w:pos="7539"/>
        </w:tabs>
        <w:ind w:left="7539" w:hanging="360"/>
      </w:pPr>
      <w:rPr>
        <w:rFonts w:ascii="Wingdings" w:hAnsi="Wingdings" w:hint="default"/>
        <w:sz w:val="20"/>
      </w:rPr>
    </w:lvl>
  </w:abstractNum>
  <w:abstractNum w:abstractNumId="10">
    <w:nsid w:val="58C701E0"/>
    <w:multiLevelType w:val="hybridMultilevel"/>
    <w:tmpl w:val="1BEA3BA2"/>
    <w:lvl w:ilvl="0" w:tplc="08090001">
      <w:start w:val="1"/>
      <w:numFmt w:val="bullet"/>
      <w:lvlText w:val=""/>
      <w:lvlJc w:val="left"/>
      <w:pPr>
        <w:tabs>
          <w:tab w:val="num" w:pos="2017"/>
        </w:tabs>
        <w:ind w:left="2017" w:hanging="360"/>
      </w:pPr>
      <w:rPr>
        <w:rFonts w:ascii="Symbol" w:hAnsi="Symbol" w:hint="default"/>
      </w:rPr>
    </w:lvl>
    <w:lvl w:ilvl="1" w:tplc="08090003" w:tentative="1">
      <w:start w:val="1"/>
      <w:numFmt w:val="bullet"/>
      <w:lvlText w:val="o"/>
      <w:lvlJc w:val="left"/>
      <w:pPr>
        <w:tabs>
          <w:tab w:val="num" w:pos="2737"/>
        </w:tabs>
        <w:ind w:left="2737" w:hanging="360"/>
      </w:pPr>
      <w:rPr>
        <w:rFonts w:ascii="Courier New" w:hAnsi="Courier New" w:cs="Courier New" w:hint="default"/>
      </w:rPr>
    </w:lvl>
    <w:lvl w:ilvl="2" w:tplc="08090005" w:tentative="1">
      <w:start w:val="1"/>
      <w:numFmt w:val="bullet"/>
      <w:lvlText w:val=""/>
      <w:lvlJc w:val="left"/>
      <w:pPr>
        <w:tabs>
          <w:tab w:val="num" w:pos="3457"/>
        </w:tabs>
        <w:ind w:left="3457" w:hanging="360"/>
      </w:pPr>
      <w:rPr>
        <w:rFonts w:ascii="Wingdings" w:hAnsi="Wingdings" w:hint="default"/>
      </w:rPr>
    </w:lvl>
    <w:lvl w:ilvl="3" w:tplc="08090001" w:tentative="1">
      <w:start w:val="1"/>
      <w:numFmt w:val="bullet"/>
      <w:lvlText w:val=""/>
      <w:lvlJc w:val="left"/>
      <w:pPr>
        <w:tabs>
          <w:tab w:val="num" w:pos="4177"/>
        </w:tabs>
        <w:ind w:left="4177" w:hanging="360"/>
      </w:pPr>
      <w:rPr>
        <w:rFonts w:ascii="Symbol" w:hAnsi="Symbol" w:hint="default"/>
      </w:rPr>
    </w:lvl>
    <w:lvl w:ilvl="4" w:tplc="08090003" w:tentative="1">
      <w:start w:val="1"/>
      <w:numFmt w:val="bullet"/>
      <w:lvlText w:val="o"/>
      <w:lvlJc w:val="left"/>
      <w:pPr>
        <w:tabs>
          <w:tab w:val="num" w:pos="4897"/>
        </w:tabs>
        <w:ind w:left="4897" w:hanging="360"/>
      </w:pPr>
      <w:rPr>
        <w:rFonts w:ascii="Courier New" w:hAnsi="Courier New" w:cs="Courier New" w:hint="default"/>
      </w:rPr>
    </w:lvl>
    <w:lvl w:ilvl="5" w:tplc="08090005" w:tentative="1">
      <w:start w:val="1"/>
      <w:numFmt w:val="bullet"/>
      <w:lvlText w:val=""/>
      <w:lvlJc w:val="left"/>
      <w:pPr>
        <w:tabs>
          <w:tab w:val="num" w:pos="5617"/>
        </w:tabs>
        <w:ind w:left="5617" w:hanging="360"/>
      </w:pPr>
      <w:rPr>
        <w:rFonts w:ascii="Wingdings" w:hAnsi="Wingdings" w:hint="default"/>
      </w:rPr>
    </w:lvl>
    <w:lvl w:ilvl="6" w:tplc="08090001" w:tentative="1">
      <w:start w:val="1"/>
      <w:numFmt w:val="bullet"/>
      <w:lvlText w:val=""/>
      <w:lvlJc w:val="left"/>
      <w:pPr>
        <w:tabs>
          <w:tab w:val="num" w:pos="6337"/>
        </w:tabs>
        <w:ind w:left="6337" w:hanging="360"/>
      </w:pPr>
      <w:rPr>
        <w:rFonts w:ascii="Symbol" w:hAnsi="Symbol" w:hint="default"/>
      </w:rPr>
    </w:lvl>
    <w:lvl w:ilvl="7" w:tplc="08090003" w:tentative="1">
      <w:start w:val="1"/>
      <w:numFmt w:val="bullet"/>
      <w:lvlText w:val="o"/>
      <w:lvlJc w:val="left"/>
      <w:pPr>
        <w:tabs>
          <w:tab w:val="num" w:pos="7057"/>
        </w:tabs>
        <w:ind w:left="7057" w:hanging="360"/>
      </w:pPr>
      <w:rPr>
        <w:rFonts w:ascii="Courier New" w:hAnsi="Courier New" w:cs="Courier New" w:hint="default"/>
      </w:rPr>
    </w:lvl>
    <w:lvl w:ilvl="8" w:tplc="08090005" w:tentative="1">
      <w:start w:val="1"/>
      <w:numFmt w:val="bullet"/>
      <w:lvlText w:val=""/>
      <w:lvlJc w:val="left"/>
      <w:pPr>
        <w:tabs>
          <w:tab w:val="num" w:pos="7777"/>
        </w:tabs>
        <w:ind w:left="7777" w:hanging="360"/>
      </w:pPr>
      <w:rPr>
        <w:rFonts w:ascii="Wingdings" w:hAnsi="Wingdings" w:hint="default"/>
      </w:rPr>
    </w:lvl>
  </w:abstractNum>
  <w:abstractNum w:abstractNumId="11">
    <w:nsid w:val="6138759B"/>
    <w:multiLevelType w:val="hybridMultilevel"/>
    <w:tmpl w:val="77EE6C10"/>
    <w:lvl w:ilvl="0" w:tplc="20EC4B26">
      <w:start w:val="1"/>
      <w:numFmt w:val="decimal"/>
      <w:lvlText w:val="19.%1"/>
      <w:lvlJc w:val="left"/>
      <w:pPr>
        <w:tabs>
          <w:tab w:val="num" w:pos="792"/>
        </w:tabs>
        <w:ind w:left="792" w:hanging="792"/>
      </w:pPr>
      <w:rPr>
        <w:rFonts w:hint="default"/>
        <w:b/>
        <w:i w:val="0"/>
        <w:color w:val="auto"/>
      </w:rPr>
    </w:lvl>
    <w:lvl w:ilvl="1" w:tplc="566CC9F0">
      <w:start w:val="1"/>
      <w:numFmt w:val="decimal"/>
      <w:pStyle w:val="ZProcedurescontract"/>
      <w:lvlText w:val="18.%2"/>
      <w:lvlJc w:val="left"/>
      <w:pPr>
        <w:tabs>
          <w:tab w:val="num" w:pos="1872"/>
        </w:tabs>
        <w:ind w:left="1872" w:hanging="792"/>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nsid w:val="6F211816"/>
    <w:multiLevelType w:val="hybridMultilevel"/>
    <w:tmpl w:val="94A03DE4"/>
    <w:lvl w:ilvl="0" w:tplc="08090001">
      <w:start w:val="1"/>
      <w:numFmt w:val="bullet"/>
      <w:pStyle w:val="IndentedBullet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nsid w:val="70011475"/>
    <w:multiLevelType w:val="multilevel"/>
    <w:tmpl w:val="F9E69F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7BA35DF2"/>
    <w:multiLevelType w:val="multilevel"/>
    <w:tmpl w:val="BFB642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7CAD5551"/>
    <w:multiLevelType w:val="hybridMultilevel"/>
    <w:tmpl w:val="9014E7B0"/>
    <w:lvl w:ilvl="0" w:tplc="08090001">
      <w:start w:val="1"/>
      <w:numFmt w:val="bullet"/>
      <w:lvlText w:val=""/>
      <w:lvlJc w:val="left"/>
      <w:pPr>
        <w:tabs>
          <w:tab w:val="num" w:pos="2160"/>
        </w:tabs>
        <w:ind w:left="2160" w:hanging="360"/>
      </w:pPr>
      <w:rPr>
        <w:rFonts w:ascii="Symbol" w:hAnsi="Symbol" w:hint="default"/>
      </w:rPr>
    </w:lvl>
    <w:lvl w:ilvl="1" w:tplc="08090003" w:tentative="1">
      <w:start w:val="1"/>
      <w:numFmt w:val="bullet"/>
      <w:lvlText w:val="o"/>
      <w:lvlJc w:val="left"/>
      <w:pPr>
        <w:tabs>
          <w:tab w:val="num" w:pos="2880"/>
        </w:tabs>
        <w:ind w:left="2880" w:hanging="360"/>
      </w:pPr>
      <w:rPr>
        <w:rFonts w:ascii="Courier New" w:hAnsi="Courier New" w:cs="Courier New" w:hint="default"/>
      </w:rPr>
    </w:lvl>
    <w:lvl w:ilvl="2" w:tplc="08090005" w:tentative="1">
      <w:start w:val="1"/>
      <w:numFmt w:val="bullet"/>
      <w:lvlText w:val=""/>
      <w:lvlJc w:val="left"/>
      <w:pPr>
        <w:tabs>
          <w:tab w:val="num" w:pos="3600"/>
        </w:tabs>
        <w:ind w:left="3600" w:hanging="360"/>
      </w:pPr>
      <w:rPr>
        <w:rFonts w:ascii="Wingdings" w:hAnsi="Wingdings" w:hint="default"/>
      </w:rPr>
    </w:lvl>
    <w:lvl w:ilvl="3" w:tplc="08090001" w:tentative="1">
      <w:start w:val="1"/>
      <w:numFmt w:val="bullet"/>
      <w:lvlText w:val=""/>
      <w:lvlJc w:val="left"/>
      <w:pPr>
        <w:tabs>
          <w:tab w:val="num" w:pos="4320"/>
        </w:tabs>
        <w:ind w:left="4320" w:hanging="360"/>
      </w:pPr>
      <w:rPr>
        <w:rFonts w:ascii="Symbol" w:hAnsi="Symbol" w:hint="default"/>
      </w:rPr>
    </w:lvl>
    <w:lvl w:ilvl="4" w:tplc="08090003" w:tentative="1">
      <w:start w:val="1"/>
      <w:numFmt w:val="bullet"/>
      <w:lvlText w:val="o"/>
      <w:lvlJc w:val="left"/>
      <w:pPr>
        <w:tabs>
          <w:tab w:val="num" w:pos="5040"/>
        </w:tabs>
        <w:ind w:left="5040" w:hanging="360"/>
      </w:pPr>
      <w:rPr>
        <w:rFonts w:ascii="Courier New" w:hAnsi="Courier New" w:cs="Courier New" w:hint="default"/>
      </w:rPr>
    </w:lvl>
    <w:lvl w:ilvl="5" w:tplc="08090005" w:tentative="1">
      <w:start w:val="1"/>
      <w:numFmt w:val="bullet"/>
      <w:lvlText w:val=""/>
      <w:lvlJc w:val="left"/>
      <w:pPr>
        <w:tabs>
          <w:tab w:val="num" w:pos="5760"/>
        </w:tabs>
        <w:ind w:left="5760" w:hanging="360"/>
      </w:pPr>
      <w:rPr>
        <w:rFonts w:ascii="Wingdings" w:hAnsi="Wingdings" w:hint="default"/>
      </w:rPr>
    </w:lvl>
    <w:lvl w:ilvl="6" w:tplc="08090001" w:tentative="1">
      <w:start w:val="1"/>
      <w:numFmt w:val="bullet"/>
      <w:lvlText w:val=""/>
      <w:lvlJc w:val="left"/>
      <w:pPr>
        <w:tabs>
          <w:tab w:val="num" w:pos="6480"/>
        </w:tabs>
        <w:ind w:left="6480" w:hanging="360"/>
      </w:pPr>
      <w:rPr>
        <w:rFonts w:ascii="Symbol" w:hAnsi="Symbol" w:hint="default"/>
      </w:rPr>
    </w:lvl>
    <w:lvl w:ilvl="7" w:tplc="08090003" w:tentative="1">
      <w:start w:val="1"/>
      <w:numFmt w:val="bullet"/>
      <w:lvlText w:val="o"/>
      <w:lvlJc w:val="left"/>
      <w:pPr>
        <w:tabs>
          <w:tab w:val="num" w:pos="7200"/>
        </w:tabs>
        <w:ind w:left="7200" w:hanging="360"/>
      </w:pPr>
      <w:rPr>
        <w:rFonts w:ascii="Courier New" w:hAnsi="Courier New" w:cs="Courier New" w:hint="default"/>
      </w:rPr>
    </w:lvl>
    <w:lvl w:ilvl="8" w:tplc="08090005" w:tentative="1">
      <w:start w:val="1"/>
      <w:numFmt w:val="bullet"/>
      <w:lvlText w:val=""/>
      <w:lvlJc w:val="left"/>
      <w:pPr>
        <w:tabs>
          <w:tab w:val="num" w:pos="7920"/>
        </w:tabs>
        <w:ind w:left="7920" w:hanging="360"/>
      </w:pPr>
      <w:rPr>
        <w:rFonts w:ascii="Wingdings" w:hAnsi="Wingdings" w:hint="default"/>
      </w:rPr>
    </w:lvl>
  </w:abstractNum>
  <w:abstractNum w:abstractNumId="16">
    <w:nsid w:val="7CBE48E6"/>
    <w:multiLevelType w:val="hybridMultilevel"/>
    <w:tmpl w:val="32F8B4C6"/>
    <w:lvl w:ilvl="0" w:tplc="C0EE1852">
      <w:start w:val="1"/>
      <w:numFmt w:val="bullet"/>
      <w:pStyle w:val="Tablebullets"/>
      <w:lvlText w:val=""/>
      <w:lvlJc w:val="left"/>
      <w:pPr>
        <w:tabs>
          <w:tab w:val="num" w:pos="284"/>
        </w:tabs>
        <w:ind w:left="284" w:hanging="284"/>
      </w:pPr>
      <w:rPr>
        <w:rFonts w:ascii="Wingdings" w:hAnsi="Wingdings" w:hint="default"/>
        <w:color w:val="auto"/>
        <w:sz w:val="19"/>
        <w:szCs w:val="19"/>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2"/>
  </w:num>
  <w:num w:numId="3">
    <w:abstractNumId w:val="11"/>
  </w:num>
  <w:num w:numId="4">
    <w:abstractNumId w:val="1"/>
  </w:num>
  <w:num w:numId="5">
    <w:abstractNumId w:val="16"/>
  </w:num>
  <w:num w:numId="6">
    <w:abstractNumId w:val="5"/>
  </w:num>
  <w:num w:numId="7">
    <w:abstractNumId w:val="8"/>
  </w:num>
  <w:num w:numId="8">
    <w:abstractNumId w:val="7"/>
  </w:num>
  <w:num w:numId="9">
    <w:abstractNumId w:val="6"/>
  </w:num>
  <w:num w:numId="10">
    <w:abstractNumId w:val="15"/>
  </w:num>
  <w:num w:numId="11">
    <w:abstractNumId w:val="3"/>
  </w:num>
  <w:num w:numId="12">
    <w:abstractNumId w:val="4"/>
  </w:num>
  <w:num w:numId="13">
    <w:abstractNumId w:val="2"/>
  </w:num>
  <w:num w:numId="14">
    <w:abstractNumId w:val="10"/>
  </w:num>
  <w:num w:numId="15">
    <w:abstractNumId w:val="14"/>
  </w:num>
  <w:num w:numId="16">
    <w:abstractNumId w:val="13"/>
  </w:num>
  <w:num w:numId="17">
    <w:abstractNumId w:val="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LastOpened" w:val="13/08/2013 11:13"/>
  </w:docVars>
  <w:rsids>
    <w:rsidRoot w:val="003C54F6"/>
    <w:rsid w:val="000008B3"/>
    <w:rsid w:val="000038C5"/>
    <w:rsid w:val="00006FA5"/>
    <w:rsid w:val="0001034B"/>
    <w:rsid w:val="00011B1C"/>
    <w:rsid w:val="0001381F"/>
    <w:rsid w:val="00015198"/>
    <w:rsid w:val="00017ED5"/>
    <w:rsid w:val="000217AF"/>
    <w:rsid w:val="000301A8"/>
    <w:rsid w:val="00031753"/>
    <w:rsid w:val="000350B7"/>
    <w:rsid w:val="0003642D"/>
    <w:rsid w:val="00036DD8"/>
    <w:rsid w:val="00037AB4"/>
    <w:rsid w:val="000407EF"/>
    <w:rsid w:val="00042627"/>
    <w:rsid w:val="00043C24"/>
    <w:rsid w:val="00044E95"/>
    <w:rsid w:val="00047D06"/>
    <w:rsid w:val="0005608F"/>
    <w:rsid w:val="000565B3"/>
    <w:rsid w:val="000570B8"/>
    <w:rsid w:val="0006060A"/>
    <w:rsid w:val="00066EC3"/>
    <w:rsid w:val="00072BD3"/>
    <w:rsid w:val="00073E84"/>
    <w:rsid w:val="00074691"/>
    <w:rsid w:val="00075532"/>
    <w:rsid w:val="00075CB1"/>
    <w:rsid w:val="00076F49"/>
    <w:rsid w:val="00077EED"/>
    <w:rsid w:val="0008089A"/>
    <w:rsid w:val="00080ED0"/>
    <w:rsid w:val="00086B8E"/>
    <w:rsid w:val="000921D7"/>
    <w:rsid w:val="00093966"/>
    <w:rsid w:val="00095272"/>
    <w:rsid w:val="00095A98"/>
    <w:rsid w:val="000962A1"/>
    <w:rsid w:val="00096792"/>
    <w:rsid w:val="00097023"/>
    <w:rsid w:val="00097192"/>
    <w:rsid w:val="000B0095"/>
    <w:rsid w:val="000B1782"/>
    <w:rsid w:val="000B6CE2"/>
    <w:rsid w:val="000B74C1"/>
    <w:rsid w:val="000B7776"/>
    <w:rsid w:val="000C1256"/>
    <w:rsid w:val="000C1EFE"/>
    <w:rsid w:val="000C538F"/>
    <w:rsid w:val="000D05DD"/>
    <w:rsid w:val="000D0F32"/>
    <w:rsid w:val="000D0FB7"/>
    <w:rsid w:val="000D2A7F"/>
    <w:rsid w:val="000D6822"/>
    <w:rsid w:val="000D74B5"/>
    <w:rsid w:val="000D7E75"/>
    <w:rsid w:val="000E214D"/>
    <w:rsid w:val="000E2825"/>
    <w:rsid w:val="000E2D41"/>
    <w:rsid w:val="000E52F0"/>
    <w:rsid w:val="000F1643"/>
    <w:rsid w:val="000F358C"/>
    <w:rsid w:val="00101071"/>
    <w:rsid w:val="00104003"/>
    <w:rsid w:val="00105285"/>
    <w:rsid w:val="0010746D"/>
    <w:rsid w:val="0011016B"/>
    <w:rsid w:val="0011062D"/>
    <w:rsid w:val="001209A0"/>
    <w:rsid w:val="00121F6D"/>
    <w:rsid w:val="00122253"/>
    <w:rsid w:val="00123F82"/>
    <w:rsid w:val="00130DBC"/>
    <w:rsid w:val="00131EC9"/>
    <w:rsid w:val="001331CB"/>
    <w:rsid w:val="00135D11"/>
    <w:rsid w:val="00136C2C"/>
    <w:rsid w:val="00140490"/>
    <w:rsid w:val="0014050A"/>
    <w:rsid w:val="0015358E"/>
    <w:rsid w:val="00156839"/>
    <w:rsid w:val="00161AF9"/>
    <w:rsid w:val="00166C41"/>
    <w:rsid w:val="00167EAD"/>
    <w:rsid w:val="001707F7"/>
    <w:rsid w:val="0017155C"/>
    <w:rsid w:val="00174E9F"/>
    <w:rsid w:val="00177F9D"/>
    <w:rsid w:val="00186509"/>
    <w:rsid w:val="0018705E"/>
    <w:rsid w:val="001874DC"/>
    <w:rsid w:val="001905B0"/>
    <w:rsid w:val="0019302D"/>
    <w:rsid w:val="0019316F"/>
    <w:rsid w:val="0019535E"/>
    <w:rsid w:val="001962B7"/>
    <w:rsid w:val="001A1298"/>
    <w:rsid w:val="001A2A06"/>
    <w:rsid w:val="001A3E9C"/>
    <w:rsid w:val="001A570C"/>
    <w:rsid w:val="001B02A8"/>
    <w:rsid w:val="001B0929"/>
    <w:rsid w:val="001B13B1"/>
    <w:rsid w:val="001B5883"/>
    <w:rsid w:val="001B5C5C"/>
    <w:rsid w:val="001B7256"/>
    <w:rsid w:val="001C33A1"/>
    <w:rsid w:val="001C6092"/>
    <w:rsid w:val="001C7E5E"/>
    <w:rsid w:val="001D4E46"/>
    <w:rsid w:val="001D73B5"/>
    <w:rsid w:val="001E0874"/>
    <w:rsid w:val="001E3C50"/>
    <w:rsid w:val="001E49F3"/>
    <w:rsid w:val="001E67AD"/>
    <w:rsid w:val="001E6E62"/>
    <w:rsid w:val="001E7BE3"/>
    <w:rsid w:val="001F06CB"/>
    <w:rsid w:val="001F297F"/>
    <w:rsid w:val="001F29FE"/>
    <w:rsid w:val="001F44AF"/>
    <w:rsid w:val="001F47F5"/>
    <w:rsid w:val="0020467E"/>
    <w:rsid w:val="00210997"/>
    <w:rsid w:val="002110F7"/>
    <w:rsid w:val="00211235"/>
    <w:rsid w:val="00213C07"/>
    <w:rsid w:val="002145D5"/>
    <w:rsid w:val="00214911"/>
    <w:rsid w:val="002214D6"/>
    <w:rsid w:val="002225D2"/>
    <w:rsid w:val="0022490D"/>
    <w:rsid w:val="00226FDA"/>
    <w:rsid w:val="0022703F"/>
    <w:rsid w:val="00227669"/>
    <w:rsid w:val="002366BA"/>
    <w:rsid w:val="0024618E"/>
    <w:rsid w:val="00247C11"/>
    <w:rsid w:val="00261070"/>
    <w:rsid w:val="0026658E"/>
    <w:rsid w:val="002725F4"/>
    <w:rsid w:val="00277BC3"/>
    <w:rsid w:val="00281461"/>
    <w:rsid w:val="00285658"/>
    <w:rsid w:val="00286EB7"/>
    <w:rsid w:val="002921A1"/>
    <w:rsid w:val="00294AB7"/>
    <w:rsid w:val="0029583D"/>
    <w:rsid w:val="00296E56"/>
    <w:rsid w:val="002A471D"/>
    <w:rsid w:val="002A6A7A"/>
    <w:rsid w:val="002A7410"/>
    <w:rsid w:val="002B1CC4"/>
    <w:rsid w:val="002B5CBF"/>
    <w:rsid w:val="002B62AC"/>
    <w:rsid w:val="002C10AD"/>
    <w:rsid w:val="002C4D8F"/>
    <w:rsid w:val="002C5F43"/>
    <w:rsid w:val="002C607C"/>
    <w:rsid w:val="002C68D1"/>
    <w:rsid w:val="002C7CF1"/>
    <w:rsid w:val="002D1DAA"/>
    <w:rsid w:val="002D1F56"/>
    <w:rsid w:val="002D35B4"/>
    <w:rsid w:val="002D767C"/>
    <w:rsid w:val="002D772C"/>
    <w:rsid w:val="002D7E3E"/>
    <w:rsid w:val="002D7F92"/>
    <w:rsid w:val="002E37B2"/>
    <w:rsid w:val="002F1B4A"/>
    <w:rsid w:val="002F43F6"/>
    <w:rsid w:val="002F5C01"/>
    <w:rsid w:val="00300B3A"/>
    <w:rsid w:val="003026E8"/>
    <w:rsid w:val="00304938"/>
    <w:rsid w:val="00305D2D"/>
    <w:rsid w:val="00313DFE"/>
    <w:rsid w:val="00316A48"/>
    <w:rsid w:val="003224B4"/>
    <w:rsid w:val="003235A8"/>
    <w:rsid w:val="003258D9"/>
    <w:rsid w:val="00332783"/>
    <w:rsid w:val="00333378"/>
    <w:rsid w:val="00335278"/>
    <w:rsid w:val="003415D9"/>
    <w:rsid w:val="0034234B"/>
    <w:rsid w:val="0034409D"/>
    <w:rsid w:val="0034494E"/>
    <w:rsid w:val="00347D11"/>
    <w:rsid w:val="00350136"/>
    <w:rsid w:val="00352F68"/>
    <w:rsid w:val="00353ACA"/>
    <w:rsid w:val="0035408D"/>
    <w:rsid w:val="00354907"/>
    <w:rsid w:val="00354C53"/>
    <w:rsid w:val="003565AD"/>
    <w:rsid w:val="003578E5"/>
    <w:rsid w:val="00364905"/>
    <w:rsid w:val="00364ACC"/>
    <w:rsid w:val="00364D6F"/>
    <w:rsid w:val="0036780E"/>
    <w:rsid w:val="00374DC0"/>
    <w:rsid w:val="00380876"/>
    <w:rsid w:val="003819E2"/>
    <w:rsid w:val="003821B6"/>
    <w:rsid w:val="003832D7"/>
    <w:rsid w:val="003840B9"/>
    <w:rsid w:val="00386754"/>
    <w:rsid w:val="00395619"/>
    <w:rsid w:val="0039754A"/>
    <w:rsid w:val="003A2A73"/>
    <w:rsid w:val="003A43BF"/>
    <w:rsid w:val="003A4BB4"/>
    <w:rsid w:val="003A786D"/>
    <w:rsid w:val="003B30D3"/>
    <w:rsid w:val="003B3880"/>
    <w:rsid w:val="003B5CFF"/>
    <w:rsid w:val="003C13BE"/>
    <w:rsid w:val="003C1F0B"/>
    <w:rsid w:val="003C2A4B"/>
    <w:rsid w:val="003C3F03"/>
    <w:rsid w:val="003C4B78"/>
    <w:rsid w:val="003C54F6"/>
    <w:rsid w:val="003C64BD"/>
    <w:rsid w:val="003C70FF"/>
    <w:rsid w:val="003D174D"/>
    <w:rsid w:val="003D5EBD"/>
    <w:rsid w:val="003E2908"/>
    <w:rsid w:val="003E44C4"/>
    <w:rsid w:val="003E4C2E"/>
    <w:rsid w:val="003E5094"/>
    <w:rsid w:val="003E7A38"/>
    <w:rsid w:val="003F022D"/>
    <w:rsid w:val="003F1009"/>
    <w:rsid w:val="003F2ED5"/>
    <w:rsid w:val="003F4A09"/>
    <w:rsid w:val="004008BD"/>
    <w:rsid w:val="004011A6"/>
    <w:rsid w:val="0040131C"/>
    <w:rsid w:val="00401C14"/>
    <w:rsid w:val="00402AE0"/>
    <w:rsid w:val="00406E7F"/>
    <w:rsid w:val="004203BF"/>
    <w:rsid w:val="00420901"/>
    <w:rsid w:val="00427A99"/>
    <w:rsid w:val="00427B49"/>
    <w:rsid w:val="0043411E"/>
    <w:rsid w:val="00435210"/>
    <w:rsid w:val="00435465"/>
    <w:rsid w:val="0043587F"/>
    <w:rsid w:val="00437C76"/>
    <w:rsid w:val="00441D98"/>
    <w:rsid w:val="0044296B"/>
    <w:rsid w:val="00443BF4"/>
    <w:rsid w:val="00446D61"/>
    <w:rsid w:val="00447F70"/>
    <w:rsid w:val="00451AFF"/>
    <w:rsid w:val="00452D8E"/>
    <w:rsid w:val="00456C38"/>
    <w:rsid w:val="0046293D"/>
    <w:rsid w:val="00462E1B"/>
    <w:rsid w:val="0048425F"/>
    <w:rsid w:val="00486ADF"/>
    <w:rsid w:val="0049019A"/>
    <w:rsid w:val="004937FD"/>
    <w:rsid w:val="00494F84"/>
    <w:rsid w:val="00495A9B"/>
    <w:rsid w:val="00495CBC"/>
    <w:rsid w:val="0049722B"/>
    <w:rsid w:val="00497E82"/>
    <w:rsid w:val="004A1865"/>
    <w:rsid w:val="004A2B4E"/>
    <w:rsid w:val="004A5490"/>
    <w:rsid w:val="004B0337"/>
    <w:rsid w:val="004B23A0"/>
    <w:rsid w:val="004B4725"/>
    <w:rsid w:val="004B5803"/>
    <w:rsid w:val="004B5D01"/>
    <w:rsid w:val="004B7223"/>
    <w:rsid w:val="004B7A80"/>
    <w:rsid w:val="004C3492"/>
    <w:rsid w:val="004C4775"/>
    <w:rsid w:val="004C623F"/>
    <w:rsid w:val="004D275B"/>
    <w:rsid w:val="004E2625"/>
    <w:rsid w:val="004E28B4"/>
    <w:rsid w:val="004F01D9"/>
    <w:rsid w:val="004F2EF2"/>
    <w:rsid w:val="004F5219"/>
    <w:rsid w:val="004F79DE"/>
    <w:rsid w:val="00500EE2"/>
    <w:rsid w:val="0050113B"/>
    <w:rsid w:val="00503A56"/>
    <w:rsid w:val="00505193"/>
    <w:rsid w:val="005070E6"/>
    <w:rsid w:val="005107A3"/>
    <w:rsid w:val="00511919"/>
    <w:rsid w:val="00513273"/>
    <w:rsid w:val="00514A8B"/>
    <w:rsid w:val="00521005"/>
    <w:rsid w:val="005238BF"/>
    <w:rsid w:val="005335E5"/>
    <w:rsid w:val="0053433A"/>
    <w:rsid w:val="0053441E"/>
    <w:rsid w:val="00535277"/>
    <w:rsid w:val="005354A2"/>
    <w:rsid w:val="005366E8"/>
    <w:rsid w:val="00536DCD"/>
    <w:rsid w:val="00541E94"/>
    <w:rsid w:val="005428B5"/>
    <w:rsid w:val="00543021"/>
    <w:rsid w:val="00543375"/>
    <w:rsid w:val="00543F33"/>
    <w:rsid w:val="0054409D"/>
    <w:rsid w:val="00544C5D"/>
    <w:rsid w:val="005558BB"/>
    <w:rsid w:val="0055598E"/>
    <w:rsid w:val="0055715C"/>
    <w:rsid w:val="005600DA"/>
    <w:rsid w:val="00561843"/>
    <w:rsid w:val="00562357"/>
    <w:rsid w:val="005636D2"/>
    <w:rsid w:val="00564B56"/>
    <w:rsid w:val="005651A7"/>
    <w:rsid w:val="005658BB"/>
    <w:rsid w:val="00567239"/>
    <w:rsid w:val="005672DC"/>
    <w:rsid w:val="00567C56"/>
    <w:rsid w:val="005701E1"/>
    <w:rsid w:val="00576390"/>
    <w:rsid w:val="005765D9"/>
    <w:rsid w:val="00580051"/>
    <w:rsid w:val="00584CE3"/>
    <w:rsid w:val="00585019"/>
    <w:rsid w:val="005864C3"/>
    <w:rsid w:val="005935E0"/>
    <w:rsid w:val="005951F1"/>
    <w:rsid w:val="0059569C"/>
    <w:rsid w:val="005A4625"/>
    <w:rsid w:val="005B13B7"/>
    <w:rsid w:val="005B67DC"/>
    <w:rsid w:val="005C239D"/>
    <w:rsid w:val="005C28FD"/>
    <w:rsid w:val="005D06C9"/>
    <w:rsid w:val="005D3BA7"/>
    <w:rsid w:val="005D5978"/>
    <w:rsid w:val="005E2627"/>
    <w:rsid w:val="005E3E18"/>
    <w:rsid w:val="005E59B9"/>
    <w:rsid w:val="005E6249"/>
    <w:rsid w:val="005E7702"/>
    <w:rsid w:val="005F1C08"/>
    <w:rsid w:val="005F76F2"/>
    <w:rsid w:val="00601AAF"/>
    <w:rsid w:val="00601D88"/>
    <w:rsid w:val="0060566B"/>
    <w:rsid w:val="006060F5"/>
    <w:rsid w:val="0060759C"/>
    <w:rsid w:val="00613399"/>
    <w:rsid w:val="006142A9"/>
    <w:rsid w:val="006170D6"/>
    <w:rsid w:val="00617A34"/>
    <w:rsid w:val="006207FC"/>
    <w:rsid w:val="00622D36"/>
    <w:rsid w:val="00624641"/>
    <w:rsid w:val="0063155C"/>
    <w:rsid w:val="006324F0"/>
    <w:rsid w:val="0063403E"/>
    <w:rsid w:val="0063676D"/>
    <w:rsid w:val="006370FC"/>
    <w:rsid w:val="00640B03"/>
    <w:rsid w:val="00641507"/>
    <w:rsid w:val="006428BB"/>
    <w:rsid w:val="006465FC"/>
    <w:rsid w:val="006468E2"/>
    <w:rsid w:val="0065051B"/>
    <w:rsid w:val="0065148C"/>
    <w:rsid w:val="00651A4F"/>
    <w:rsid w:val="00651BBD"/>
    <w:rsid w:val="0065495B"/>
    <w:rsid w:val="00654F9C"/>
    <w:rsid w:val="006564E9"/>
    <w:rsid w:val="00657854"/>
    <w:rsid w:val="006628F2"/>
    <w:rsid w:val="006637AC"/>
    <w:rsid w:val="00663AFE"/>
    <w:rsid w:val="00664FA3"/>
    <w:rsid w:val="0066710A"/>
    <w:rsid w:val="00667B52"/>
    <w:rsid w:val="00667BD9"/>
    <w:rsid w:val="006728AE"/>
    <w:rsid w:val="00686286"/>
    <w:rsid w:val="00690C33"/>
    <w:rsid w:val="00694BE3"/>
    <w:rsid w:val="00695A18"/>
    <w:rsid w:val="006967FA"/>
    <w:rsid w:val="00696CC1"/>
    <w:rsid w:val="00696F38"/>
    <w:rsid w:val="00697B26"/>
    <w:rsid w:val="006A764D"/>
    <w:rsid w:val="006B40A6"/>
    <w:rsid w:val="006B636F"/>
    <w:rsid w:val="006B7C62"/>
    <w:rsid w:val="006C6353"/>
    <w:rsid w:val="006C67D6"/>
    <w:rsid w:val="006D04DF"/>
    <w:rsid w:val="006D671E"/>
    <w:rsid w:val="006D6897"/>
    <w:rsid w:val="006D77D5"/>
    <w:rsid w:val="006E0C16"/>
    <w:rsid w:val="006E3C5B"/>
    <w:rsid w:val="006E6850"/>
    <w:rsid w:val="006F0721"/>
    <w:rsid w:val="006F1F67"/>
    <w:rsid w:val="006F24FF"/>
    <w:rsid w:val="006F2E26"/>
    <w:rsid w:val="006F2FE4"/>
    <w:rsid w:val="006F49EF"/>
    <w:rsid w:val="006F586A"/>
    <w:rsid w:val="006F6933"/>
    <w:rsid w:val="00706456"/>
    <w:rsid w:val="00706FCA"/>
    <w:rsid w:val="00710068"/>
    <w:rsid w:val="00710BCB"/>
    <w:rsid w:val="007122B7"/>
    <w:rsid w:val="00714660"/>
    <w:rsid w:val="007159B5"/>
    <w:rsid w:val="007231D7"/>
    <w:rsid w:val="00726361"/>
    <w:rsid w:val="007304FD"/>
    <w:rsid w:val="00731BBC"/>
    <w:rsid w:val="00732EFA"/>
    <w:rsid w:val="00733DDC"/>
    <w:rsid w:val="00734CCF"/>
    <w:rsid w:val="00734F1E"/>
    <w:rsid w:val="007363F8"/>
    <w:rsid w:val="00736997"/>
    <w:rsid w:val="00740876"/>
    <w:rsid w:val="00741ABC"/>
    <w:rsid w:val="007463A9"/>
    <w:rsid w:val="0075057F"/>
    <w:rsid w:val="00751F34"/>
    <w:rsid w:val="007522BF"/>
    <w:rsid w:val="00755B4A"/>
    <w:rsid w:val="00756230"/>
    <w:rsid w:val="007572AC"/>
    <w:rsid w:val="007651CA"/>
    <w:rsid w:val="007744BC"/>
    <w:rsid w:val="0078032E"/>
    <w:rsid w:val="007827D7"/>
    <w:rsid w:val="0078423E"/>
    <w:rsid w:val="007866FC"/>
    <w:rsid w:val="007908A6"/>
    <w:rsid w:val="00791218"/>
    <w:rsid w:val="00794F4C"/>
    <w:rsid w:val="0079595B"/>
    <w:rsid w:val="0079692B"/>
    <w:rsid w:val="00797B55"/>
    <w:rsid w:val="007A0104"/>
    <w:rsid w:val="007A3333"/>
    <w:rsid w:val="007A5191"/>
    <w:rsid w:val="007C0553"/>
    <w:rsid w:val="007C21E8"/>
    <w:rsid w:val="007C2C98"/>
    <w:rsid w:val="007C309C"/>
    <w:rsid w:val="007C4D62"/>
    <w:rsid w:val="007C692D"/>
    <w:rsid w:val="007C7F85"/>
    <w:rsid w:val="007D0171"/>
    <w:rsid w:val="007D0484"/>
    <w:rsid w:val="007D61C8"/>
    <w:rsid w:val="007D72AD"/>
    <w:rsid w:val="007D73DD"/>
    <w:rsid w:val="007E06CE"/>
    <w:rsid w:val="007E2299"/>
    <w:rsid w:val="007E5A95"/>
    <w:rsid w:val="007E5BB9"/>
    <w:rsid w:val="007E6003"/>
    <w:rsid w:val="007E7797"/>
    <w:rsid w:val="007F09F3"/>
    <w:rsid w:val="007F522D"/>
    <w:rsid w:val="007F5884"/>
    <w:rsid w:val="00800811"/>
    <w:rsid w:val="00803FC1"/>
    <w:rsid w:val="00807131"/>
    <w:rsid w:val="0080732C"/>
    <w:rsid w:val="008075C8"/>
    <w:rsid w:val="00814D21"/>
    <w:rsid w:val="0081501A"/>
    <w:rsid w:val="00816E61"/>
    <w:rsid w:val="0082120F"/>
    <w:rsid w:val="0082215B"/>
    <w:rsid w:val="0082251A"/>
    <w:rsid w:val="0082673B"/>
    <w:rsid w:val="0082751C"/>
    <w:rsid w:val="00835066"/>
    <w:rsid w:val="00835458"/>
    <w:rsid w:val="00836C96"/>
    <w:rsid w:val="00840BBB"/>
    <w:rsid w:val="008428BF"/>
    <w:rsid w:val="00845557"/>
    <w:rsid w:val="008474A9"/>
    <w:rsid w:val="00850AB1"/>
    <w:rsid w:val="00850F63"/>
    <w:rsid w:val="008518AA"/>
    <w:rsid w:val="00857903"/>
    <w:rsid w:val="0086178F"/>
    <w:rsid w:val="0086459F"/>
    <w:rsid w:val="00873E70"/>
    <w:rsid w:val="008764A5"/>
    <w:rsid w:val="0087773C"/>
    <w:rsid w:val="00880339"/>
    <w:rsid w:val="0088171D"/>
    <w:rsid w:val="00884F03"/>
    <w:rsid w:val="00884FE9"/>
    <w:rsid w:val="00885AA3"/>
    <w:rsid w:val="0088737B"/>
    <w:rsid w:val="00890DD8"/>
    <w:rsid w:val="00890ED5"/>
    <w:rsid w:val="008942E5"/>
    <w:rsid w:val="008B0438"/>
    <w:rsid w:val="008B25C0"/>
    <w:rsid w:val="008B2886"/>
    <w:rsid w:val="008B3FBE"/>
    <w:rsid w:val="008B421D"/>
    <w:rsid w:val="008B488B"/>
    <w:rsid w:val="008B4A72"/>
    <w:rsid w:val="008B5A5F"/>
    <w:rsid w:val="008C183B"/>
    <w:rsid w:val="008C38CB"/>
    <w:rsid w:val="008D1259"/>
    <w:rsid w:val="008D347E"/>
    <w:rsid w:val="008D3D80"/>
    <w:rsid w:val="008D5E61"/>
    <w:rsid w:val="008E1B14"/>
    <w:rsid w:val="008E2C07"/>
    <w:rsid w:val="008E3159"/>
    <w:rsid w:val="008E4314"/>
    <w:rsid w:val="008E67DC"/>
    <w:rsid w:val="008E7F31"/>
    <w:rsid w:val="008F01A8"/>
    <w:rsid w:val="008F0F30"/>
    <w:rsid w:val="008F2CEE"/>
    <w:rsid w:val="008F48ED"/>
    <w:rsid w:val="008F6F57"/>
    <w:rsid w:val="00900CCF"/>
    <w:rsid w:val="00902CCC"/>
    <w:rsid w:val="009036FF"/>
    <w:rsid w:val="00906381"/>
    <w:rsid w:val="00906552"/>
    <w:rsid w:val="00913943"/>
    <w:rsid w:val="00914FC5"/>
    <w:rsid w:val="009207CF"/>
    <w:rsid w:val="00925653"/>
    <w:rsid w:val="00926768"/>
    <w:rsid w:val="0092784B"/>
    <w:rsid w:val="00933085"/>
    <w:rsid w:val="009424AE"/>
    <w:rsid w:val="00942E10"/>
    <w:rsid w:val="0095207B"/>
    <w:rsid w:val="00952CAD"/>
    <w:rsid w:val="00954F6A"/>
    <w:rsid w:val="00955A64"/>
    <w:rsid w:val="00957273"/>
    <w:rsid w:val="00961F14"/>
    <w:rsid w:val="009703BA"/>
    <w:rsid w:val="00971127"/>
    <w:rsid w:val="00971D14"/>
    <w:rsid w:val="00973859"/>
    <w:rsid w:val="00976263"/>
    <w:rsid w:val="00981742"/>
    <w:rsid w:val="009835DC"/>
    <w:rsid w:val="00983D52"/>
    <w:rsid w:val="00984378"/>
    <w:rsid w:val="009843A4"/>
    <w:rsid w:val="00984F23"/>
    <w:rsid w:val="0098564F"/>
    <w:rsid w:val="00990F06"/>
    <w:rsid w:val="00991E7B"/>
    <w:rsid w:val="00991F6A"/>
    <w:rsid w:val="00992A8C"/>
    <w:rsid w:val="00994E60"/>
    <w:rsid w:val="00997314"/>
    <w:rsid w:val="009A050D"/>
    <w:rsid w:val="009A107B"/>
    <w:rsid w:val="009B2598"/>
    <w:rsid w:val="009B4013"/>
    <w:rsid w:val="009B6E50"/>
    <w:rsid w:val="009B7131"/>
    <w:rsid w:val="009B73BA"/>
    <w:rsid w:val="009B74FF"/>
    <w:rsid w:val="009C02DD"/>
    <w:rsid w:val="009C517D"/>
    <w:rsid w:val="009D136B"/>
    <w:rsid w:val="009D29AA"/>
    <w:rsid w:val="009D6CF1"/>
    <w:rsid w:val="009D70B8"/>
    <w:rsid w:val="009E1BC3"/>
    <w:rsid w:val="009E2332"/>
    <w:rsid w:val="009E6D06"/>
    <w:rsid w:val="009E6D70"/>
    <w:rsid w:val="009F31DB"/>
    <w:rsid w:val="009F3223"/>
    <w:rsid w:val="009F3AA0"/>
    <w:rsid w:val="00A01509"/>
    <w:rsid w:val="00A11BE2"/>
    <w:rsid w:val="00A1240C"/>
    <w:rsid w:val="00A15DDF"/>
    <w:rsid w:val="00A1756A"/>
    <w:rsid w:val="00A21EA5"/>
    <w:rsid w:val="00A2604F"/>
    <w:rsid w:val="00A26D8D"/>
    <w:rsid w:val="00A33D79"/>
    <w:rsid w:val="00A3492C"/>
    <w:rsid w:val="00A34C57"/>
    <w:rsid w:val="00A35AEC"/>
    <w:rsid w:val="00A35E6F"/>
    <w:rsid w:val="00A36F3D"/>
    <w:rsid w:val="00A41615"/>
    <w:rsid w:val="00A43013"/>
    <w:rsid w:val="00A436AB"/>
    <w:rsid w:val="00A4498E"/>
    <w:rsid w:val="00A45600"/>
    <w:rsid w:val="00A50CDB"/>
    <w:rsid w:val="00A53BE3"/>
    <w:rsid w:val="00A55D33"/>
    <w:rsid w:val="00A57F94"/>
    <w:rsid w:val="00A61E73"/>
    <w:rsid w:val="00A6208D"/>
    <w:rsid w:val="00A65F64"/>
    <w:rsid w:val="00A65FF2"/>
    <w:rsid w:val="00A7072A"/>
    <w:rsid w:val="00A709D5"/>
    <w:rsid w:val="00A71B12"/>
    <w:rsid w:val="00A742F8"/>
    <w:rsid w:val="00A76A10"/>
    <w:rsid w:val="00A81001"/>
    <w:rsid w:val="00A82053"/>
    <w:rsid w:val="00A83798"/>
    <w:rsid w:val="00A86168"/>
    <w:rsid w:val="00A95304"/>
    <w:rsid w:val="00A95BA0"/>
    <w:rsid w:val="00A970A6"/>
    <w:rsid w:val="00AB38B5"/>
    <w:rsid w:val="00AB6C95"/>
    <w:rsid w:val="00AC01B9"/>
    <w:rsid w:val="00AC3D03"/>
    <w:rsid w:val="00AC5C4F"/>
    <w:rsid w:val="00AC6886"/>
    <w:rsid w:val="00AC7530"/>
    <w:rsid w:val="00AD1BE0"/>
    <w:rsid w:val="00AD22D2"/>
    <w:rsid w:val="00AD6425"/>
    <w:rsid w:val="00AE1679"/>
    <w:rsid w:val="00AE5254"/>
    <w:rsid w:val="00AF5A7C"/>
    <w:rsid w:val="00AF67F4"/>
    <w:rsid w:val="00AF6D13"/>
    <w:rsid w:val="00B00037"/>
    <w:rsid w:val="00B00BDB"/>
    <w:rsid w:val="00B02C5A"/>
    <w:rsid w:val="00B059A9"/>
    <w:rsid w:val="00B059DF"/>
    <w:rsid w:val="00B06A25"/>
    <w:rsid w:val="00B06ACF"/>
    <w:rsid w:val="00B1130E"/>
    <w:rsid w:val="00B13875"/>
    <w:rsid w:val="00B15B9F"/>
    <w:rsid w:val="00B17C97"/>
    <w:rsid w:val="00B17F98"/>
    <w:rsid w:val="00B314C8"/>
    <w:rsid w:val="00B33F7F"/>
    <w:rsid w:val="00B34A17"/>
    <w:rsid w:val="00B428E9"/>
    <w:rsid w:val="00B46032"/>
    <w:rsid w:val="00B476C7"/>
    <w:rsid w:val="00B515AB"/>
    <w:rsid w:val="00B55DFC"/>
    <w:rsid w:val="00B642B4"/>
    <w:rsid w:val="00B71865"/>
    <w:rsid w:val="00B72DC0"/>
    <w:rsid w:val="00B7510E"/>
    <w:rsid w:val="00B75AC8"/>
    <w:rsid w:val="00B80DF2"/>
    <w:rsid w:val="00B80E7D"/>
    <w:rsid w:val="00B815B4"/>
    <w:rsid w:val="00B81D95"/>
    <w:rsid w:val="00B81F83"/>
    <w:rsid w:val="00B84F7B"/>
    <w:rsid w:val="00B90A5D"/>
    <w:rsid w:val="00B923CB"/>
    <w:rsid w:val="00B92CD8"/>
    <w:rsid w:val="00B94548"/>
    <w:rsid w:val="00B978D1"/>
    <w:rsid w:val="00BA0C26"/>
    <w:rsid w:val="00BA16B9"/>
    <w:rsid w:val="00BA7585"/>
    <w:rsid w:val="00BB1D52"/>
    <w:rsid w:val="00BB1E44"/>
    <w:rsid w:val="00BB32A6"/>
    <w:rsid w:val="00BB55A0"/>
    <w:rsid w:val="00BB70AD"/>
    <w:rsid w:val="00BC0FE2"/>
    <w:rsid w:val="00BC5216"/>
    <w:rsid w:val="00BC6E3C"/>
    <w:rsid w:val="00BC76F2"/>
    <w:rsid w:val="00BD4056"/>
    <w:rsid w:val="00BD7348"/>
    <w:rsid w:val="00BE3A94"/>
    <w:rsid w:val="00BE7A4F"/>
    <w:rsid w:val="00BF354A"/>
    <w:rsid w:val="00BF5A77"/>
    <w:rsid w:val="00BF74CC"/>
    <w:rsid w:val="00C0072C"/>
    <w:rsid w:val="00C01926"/>
    <w:rsid w:val="00C02A56"/>
    <w:rsid w:val="00C1178B"/>
    <w:rsid w:val="00C13292"/>
    <w:rsid w:val="00C15BBF"/>
    <w:rsid w:val="00C15C92"/>
    <w:rsid w:val="00C16B2B"/>
    <w:rsid w:val="00C17100"/>
    <w:rsid w:val="00C210F9"/>
    <w:rsid w:val="00C244AA"/>
    <w:rsid w:val="00C25F05"/>
    <w:rsid w:val="00C2750A"/>
    <w:rsid w:val="00C278DA"/>
    <w:rsid w:val="00C3442D"/>
    <w:rsid w:val="00C36740"/>
    <w:rsid w:val="00C36B7B"/>
    <w:rsid w:val="00C40027"/>
    <w:rsid w:val="00C404E1"/>
    <w:rsid w:val="00C46045"/>
    <w:rsid w:val="00C46A82"/>
    <w:rsid w:val="00C474F3"/>
    <w:rsid w:val="00C503FD"/>
    <w:rsid w:val="00C514B5"/>
    <w:rsid w:val="00C5434E"/>
    <w:rsid w:val="00C553D5"/>
    <w:rsid w:val="00C571BF"/>
    <w:rsid w:val="00C60050"/>
    <w:rsid w:val="00C60E00"/>
    <w:rsid w:val="00C61619"/>
    <w:rsid w:val="00C634CA"/>
    <w:rsid w:val="00C645F4"/>
    <w:rsid w:val="00C64725"/>
    <w:rsid w:val="00C655CC"/>
    <w:rsid w:val="00C67DE0"/>
    <w:rsid w:val="00C728B6"/>
    <w:rsid w:val="00C74998"/>
    <w:rsid w:val="00C808EA"/>
    <w:rsid w:val="00C85835"/>
    <w:rsid w:val="00C87B91"/>
    <w:rsid w:val="00C9090B"/>
    <w:rsid w:val="00C92A33"/>
    <w:rsid w:val="00C941D5"/>
    <w:rsid w:val="00C94FE0"/>
    <w:rsid w:val="00C97775"/>
    <w:rsid w:val="00C977C5"/>
    <w:rsid w:val="00CA0871"/>
    <w:rsid w:val="00CA0CA2"/>
    <w:rsid w:val="00CA2277"/>
    <w:rsid w:val="00CA68A3"/>
    <w:rsid w:val="00CA79A5"/>
    <w:rsid w:val="00CB10AF"/>
    <w:rsid w:val="00CB1202"/>
    <w:rsid w:val="00CB2329"/>
    <w:rsid w:val="00CB7B3F"/>
    <w:rsid w:val="00CC1911"/>
    <w:rsid w:val="00CC1FAA"/>
    <w:rsid w:val="00CC35B4"/>
    <w:rsid w:val="00CD31D8"/>
    <w:rsid w:val="00CD67C4"/>
    <w:rsid w:val="00CD724D"/>
    <w:rsid w:val="00CD77DE"/>
    <w:rsid w:val="00CE176C"/>
    <w:rsid w:val="00CE2D89"/>
    <w:rsid w:val="00CE4521"/>
    <w:rsid w:val="00CE654A"/>
    <w:rsid w:val="00CE7B99"/>
    <w:rsid w:val="00CF19D3"/>
    <w:rsid w:val="00CF33A0"/>
    <w:rsid w:val="00CF7EE4"/>
    <w:rsid w:val="00D00238"/>
    <w:rsid w:val="00D003ED"/>
    <w:rsid w:val="00D068AF"/>
    <w:rsid w:val="00D13052"/>
    <w:rsid w:val="00D22A7D"/>
    <w:rsid w:val="00D264C8"/>
    <w:rsid w:val="00D31F25"/>
    <w:rsid w:val="00D35368"/>
    <w:rsid w:val="00D36D3D"/>
    <w:rsid w:val="00D417C1"/>
    <w:rsid w:val="00D417DE"/>
    <w:rsid w:val="00D45D5B"/>
    <w:rsid w:val="00D467DC"/>
    <w:rsid w:val="00D51144"/>
    <w:rsid w:val="00D517E5"/>
    <w:rsid w:val="00D54D60"/>
    <w:rsid w:val="00D54F02"/>
    <w:rsid w:val="00D56422"/>
    <w:rsid w:val="00D56A35"/>
    <w:rsid w:val="00D60A19"/>
    <w:rsid w:val="00D6369C"/>
    <w:rsid w:val="00D654DF"/>
    <w:rsid w:val="00D66174"/>
    <w:rsid w:val="00D67555"/>
    <w:rsid w:val="00D735EE"/>
    <w:rsid w:val="00D779B5"/>
    <w:rsid w:val="00D8176F"/>
    <w:rsid w:val="00D90ED1"/>
    <w:rsid w:val="00D9119A"/>
    <w:rsid w:val="00DA3155"/>
    <w:rsid w:val="00DB01F9"/>
    <w:rsid w:val="00DB1569"/>
    <w:rsid w:val="00DB1825"/>
    <w:rsid w:val="00DB1C57"/>
    <w:rsid w:val="00DB33DE"/>
    <w:rsid w:val="00DB73F2"/>
    <w:rsid w:val="00DB7A88"/>
    <w:rsid w:val="00DC075C"/>
    <w:rsid w:val="00DC1E90"/>
    <w:rsid w:val="00DC2D43"/>
    <w:rsid w:val="00DC57BF"/>
    <w:rsid w:val="00DC593E"/>
    <w:rsid w:val="00DD334B"/>
    <w:rsid w:val="00DE05CC"/>
    <w:rsid w:val="00DE1CE7"/>
    <w:rsid w:val="00DE36C9"/>
    <w:rsid w:val="00DF0325"/>
    <w:rsid w:val="00DF1BA4"/>
    <w:rsid w:val="00DF493B"/>
    <w:rsid w:val="00E0226B"/>
    <w:rsid w:val="00E02B89"/>
    <w:rsid w:val="00E05BBD"/>
    <w:rsid w:val="00E13728"/>
    <w:rsid w:val="00E22A91"/>
    <w:rsid w:val="00E26553"/>
    <w:rsid w:val="00E367C1"/>
    <w:rsid w:val="00E40395"/>
    <w:rsid w:val="00E40468"/>
    <w:rsid w:val="00E42C18"/>
    <w:rsid w:val="00E44277"/>
    <w:rsid w:val="00E4702C"/>
    <w:rsid w:val="00E47D33"/>
    <w:rsid w:val="00E47F4F"/>
    <w:rsid w:val="00E51422"/>
    <w:rsid w:val="00E53231"/>
    <w:rsid w:val="00E6125C"/>
    <w:rsid w:val="00E6459A"/>
    <w:rsid w:val="00E65011"/>
    <w:rsid w:val="00E66D62"/>
    <w:rsid w:val="00E72668"/>
    <w:rsid w:val="00E74423"/>
    <w:rsid w:val="00E7555D"/>
    <w:rsid w:val="00E77378"/>
    <w:rsid w:val="00E77DC1"/>
    <w:rsid w:val="00E81162"/>
    <w:rsid w:val="00E81B7D"/>
    <w:rsid w:val="00E826B6"/>
    <w:rsid w:val="00E83176"/>
    <w:rsid w:val="00E83524"/>
    <w:rsid w:val="00E845D8"/>
    <w:rsid w:val="00E85846"/>
    <w:rsid w:val="00E8687F"/>
    <w:rsid w:val="00E876BA"/>
    <w:rsid w:val="00E95036"/>
    <w:rsid w:val="00E97580"/>
    <w:rsid w:val="00EA258D"/>
    <w:rsid w:val="00EA5D37"/>
    <w:rsid w:val="00EA64AF"/>
    <w:rsid w:val="00EA6583"/>
    <w:rsid w:val="00EA6FB9"/>
    <w:rsid w:val="00EB2666"/>
    <w:rsid w:val="00EB37BB"/>
    <w:rsid w:val="00EB57E7"/>
    <w:rsid w:val="00EC0044"/>
    <w:rsid w:val="00EC0615"/>
    <w:rsid w:val="00EC0A90"/>
    <w:rsid w:val="00EC63C7"/>
    <w:rsid w:val="00ED23DB"/>
    <w:rsid w:val="00ED739F"/>
    <w:rsid w:val="00EE018A"/>
    <w:rsid w:val="00EE6235"/>
    <w:rsid w:val="00EF17C5"/>
    <w:rsid w:val="00EF250F"/>
    <w:rsid w:val="00EF4C6A"/>
    <w:rsid w:val="00EF525D"/>
    <w:rsid w:val="00EF7E10"/>
    <w:rsid w:val="00F00F68"/>
    <w:rsid w:val="00F01E94"/>
    <w:rsid w:val="00F04BE4"/>
    <w:rsid w:val="00F059E5"/>
    <w:rsid w:val="00F100E9"/>
    <w:rsid w:val="00F11EEE"/>
    <w:rsid w:val="00F12A7E"/>
    <w:rsid w:val="00F130F3"/>
    <w:rsid w:val="00F16C05"/>
    <w:rsid w:val="00F17BEC"/>
    <w:rsid w:val="00F200CC"/>
    <w:rsid w:val="00F20271"/>
    <w:rsid w:val="00F21C03"/>
    <w:rsid w:val="00F24ADB"/>
    <w:rsid w:val="00F3181C"/>
    <w:rsid w:val="00F343E2"/>
    <w:rsid w:val="00F34EC8"/>
    <w:rsid w:val="00F36DCF"/>
    <w:rsid w:val="00F41054"/>
    <w:rsid w:val="00F416EA"/>
    <w:rsid w:val="00F47571"/>
    <w:rsid w:val="00F47C5B"/>
    <w:rsid w:val="00F530D7"/>
    <w:rsid w:val="00F60456"/>
    <w:rsid w:val="00F60959"/>
    <w:rsid w:val="00F61CF8"/>
    <w:rsid w:val="00F66094"/>
    <w:rsid w:val="00F7141F"/>
    <w:rsid w:val="00F716EA"/>
    <w:rsid w:val="00F721F3"/>
    <w:rsid w:val="00F72A53"/>
    <w:rsid w:val="00F73A3D"/>
    <w:rsid w:val="00F73CE3"/>
    <w:rsid w:val="00F74458"/>
    <w:rsid w:val="00F74B97"/>
    <w:rsid w:val="00F80F6D"/>
    <w:rsid w:val="00F85C3A"/>
    <w:rsid w:val="00F86EC4"/>
    <w:rsid w:val="00F8791B"/>
    <w:rsid w:val="00F91647"/>
    <w:rsid w:val="00F91E89"/>
    <w:rsid w:val="00F92879"/>
    <w:rsid w:val="00F929DF"/>
    <w:rsid w:val="00F93166"/>
    <w:rsid w:val="00F93288"/>
    <w:rsid w:val="00F94849"/>
    <w:rsid w:val="00F964AB"/>
    <w:rsid w:val="00F96980"/>
    <w:rsid w:val="00F97022"/>
    <w:rsid w:val="00F9749D"/>
    <w:rsid w:val="00FA0B75"/>
    <w:rsid w:val="00FA16E2"/>
    <w:rsid w:val="00FA2C1D"/>
    <w:rsid w:val="00FA4308"/>
    <w:rsid w:val="00FB5D05"/>
    <w:rsid w:val="00FC358F"/>
    <w:rsid w:val="00FC74A9"/>
    <w:rsid w:val="00FC7A66"/>
    <w:rsid w:val="00FD354A"/>
    <w:rsid w:val="00FD5327"/>
    <w:rsid w:val="00FD6F3E"/>
    <w:rsid w:val="00FD7C47"/>
    <w:rsid w:val="00FE015B"/>
    <w:rsid w:val="00FE0350"/>
    <w:rsid w:val="00FE043B"/>
    <w:rsid w:val="00FE103D"/>
    <w:rsid w:val="00FE143A"/>
    <w:rsid w:val="00FE2065"/>
    <w:rsid w:val="00FE522C"/>
    <w:rsid w:val="00FE7D89"/>
    <w:rsid w:val="00FE7DF3"/>
    <w:rsid w:val="00FF066C"/>
    <w:rsid w:val="00FF0A5E"/>
    <w:rsid w:val="00FF2F4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autoRedefine/>
    <w:qFormat/>
    <w:rsid w:val="00984378"/>
    <w:pPr>
      <w:spacing w:before="100" w:beforeAutospacing="1" w:after="100" w:afterAutospacing="1"/>
      <w:ind w:left="709"/>
    </w:pPr>
    <w:rPr>
      <w:rFonts w:ascii="Arial" w:hAnsi="Arial"/>
      <w:sz w:val="24"/>
      <w:szCs w:val="24"/>
    </w:rPr>
  </w:style>
  <w:style w:type="paragraph" w:styleId="Heading1">
    <w:name w:val="heading 1"/>
    <w:basedOn w:val="Normal"/>
    <w:next w:val="Normal"/>
    <w:qFormat/>
    <w:rsid w:val="006142A9"/>
    <w:pPr>
      <w:keepNext/>
      <w:jc w:val="center"/>
      <w:outlineLvl w:val="0"/>
    </w:pPr>
    <w:rPr>
      <w:rFonts w:cs="Arial"/>
      <w:b/>
      <w:sz w:val="96"/>
      <w:szCs w:val="96"/>
    </w:rPr>
  </w:style>
  <w:style w:type="paragraph" w:styleId="Heading2">
    <w:name w:val="heading 2"/>
    <w:basedOn w:val="Normal"/>
    <w:next w:val="Normal"/>
    <w:qFormat/>
    <w:rsid w:val="001A570C"/>
    <w:pPr>
      <w:keepNext/>
      <w:outlineLvl w:val="1"/>
    </w:pPr>
    <w:rPr>
      <w:rFonts w:cs="Arial"/>
      <w:b/>
    </w:rPr>
  </w:style>
  <w:style w:type="paragraph" w:styleId="Heading3">
    <w:name w:val="heading 3"/>
    <w:basedOn w:val="Normal"/>
    <w:next w:val="Normal"/>
    <w:qFormat/>
    <w:rsid w:val="006142A9"/>
    <w:pPr>
      <w:keepNext/>
      <w:spacing w:before="240" w:after="60"/>
      <w:outlineLvl w:val="2"/>
    </w:pPr>
    <w:rPr>
      <w:rFonts w:cs="Arial"/>
      <w:b/>
      <w:bCs/>
      <w:sz w:val="26"/>
      <w:szCs w:val="26"/>
    </w:rPr>
  </w:style>
  <w:style w:type="paragraph" w:styleId="Heading4">
    <w:name w:val="heading 4"/>
    <w:basedOn w:val="Normal"/>
    <w:next w:val="Normal"/>
    <w:qFormat/>
    <w:rsid w:val="006142A9"/>
    <w:pPr>
      <w:keepNext/>
      <w:spacing w:before="240" w:after="60"/>
      <w:outlineLvl w:val="3"/>
    </w:pPr>
    <w:rPr>
      <w:rFonts w:ascii="Times New Roman" w:hAnsi="Times New Roman"/>
      <w:b/>
      <w:bCs/>
      <w:sz w:val="28"/>
      <w:szCs w:val="28"/>
    </w:rPr>
  </w:style>
  <w:style w:type="paragraph" w:styleId="Heading5">
    <w:name w:val="heading 5"/>
    <w:basedOn w:val="Normal"/>
    <w:next w:val="Normal"/>
    <w:qFormat/>
    <w:rsid w:val="006142A9"/>
    <w:pPr>
      <w:spacing w:before="240" w:after="60"/>
      <w:outlineLvl w:val="4"/>
    </w:pPr>
    <w:rPr>
      <w:b/>
      <w:bCs/>
      <w:i/>
      <w:iCs/>
      <w:sz w:val="26"/>
      <w:szCs w:val="26"/>
    </w:rPr>
  </w:style>
  <w:style w:type="paragraph" w:styleId="Heading6">
    <w:name w:val="heading 6"/>
    <w:basedOn w:val="Normal"/>
    <w:next w:val="Normal"/>
    <w:qFormat/>
    <w:rsid w:val="006142A9"/>
    <w:pPr>
      <w:spacing w:before="240" w:after="60"/>
      <w:outlineLvl w:val="5"/>
    </w:pPr>
    <w:rPr>
      <w:rFonts w:ascii="Times New Roman" w:hAnsi="Times New Roman"/>
      <w:b/>
      <w:bCs/>
      <w:sz w:val="22"/>
      <w:szCs w:val="22"/>
    </w:rPr>
  </w:style>
  <w:style w:type="paragraph" w:styleId="Heading7">
    <w:name w:val="heading 7"/>
    <w:basedOn w:val="Normal"/>
    <w:next w:val="Normal"/>
    <w:qFormat/>
    <w:rsid w:val="006142A9"/>
    <w:pPr>
      <w:spacing w:before="240" w:after="60"/>
      <w:outlineLvl w:val="6"/>
    </w:pPr>
    <w:rPr>
      <w:rFonts w:ascii="Times New Roman" w:hAnsi="Times New Roman"/>
    </w:rPr>
  </w:style>
  <w:style w:type="paragraph" w:styleId="Heading8">
    <w:name w:val="heading 8"/>
    <w:basedOn w:val="Normal"/>
    <w:next w:val="Normal"/>
    <w:qFormat/>
    <w:rsid w:val="006142A9"/>
    <w:pPr>
      <w:spacing w:before="240" w:after="60"/>
      <w:outlineLvl w:val="7"/>
    </w:pPr>
    <w:rPr>
      <w:rFonts w:ascii="Times New Roman" w:hAnsi="Times New Roman"/>
      <w:i/>
      <w:iCs/>
    </w:rPr>
  </w:style>
  <w:style w:type="paragraph" w:styleId="Heading9">
    <w:name w:val="heading 9"/>
    <w:basedOn w:val="Normal"/>
    <w:next w:val="Normal"/>
    <w:qFormat/>
    <w:rsid w:val="006142A9"/>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3C54F6"/>
    <w:rPr>
      <w:color w:val="0000FF"/>
      <w:u w:val="single"/>
    </w:rPr>
  </w:style>
  <w:style w:type="paragraph" w:customStyle="1" w:styleId="ParagraphTitle">
    <w:name w:val="Paragraph Title"/>
    <w:basedOn w:val="Normal"/>
    <w:next w:val="Normal"/>
    <w:rsid w:val="003C54F6"/>
    <w:pPr>
      <w:spacing w:before="4080"/>
      <w:jc w:val="center"/>
    </w:pPr>
    <w:rPr>
      <w:rFonts w:ascii="Arial Bold" w:hAnsi="Arial Bold" w:cs="Arial"/>
      <w:b/>
      <w:caps/>
      <w:sz w:val="48"/>
      <w:szCs w:val="48"/>
    </w:rPr>
  </w:style>
  <w:style w:type="paragraph" w:customStyle="1" w:styleId="SectionHeading">
    <w:name w:val="Section Heading"/>
    <w:basedOn w:val="Normal"/>
    <w:rsid w:val="003C54F6"/>
    <w:pPr>
      <w:spacing w:before="240" w:after="60"/>
      <w:ind w:hanging="720"/>
    </w:pPr>
    <w:rPr>
      <w:rFonts w:ascii="Arial Bold" w:hAnsi="Arial Bold" w:cs="Arial"/>
      <w:b/>
      <w:caps/>
      <w:sz w:val="28"/>
      <w:szCs w:val="28"/>
    </w:rPr>
  </w:style>
  <w:style w:type="paragraph" w:customStyle="1" w:styleId="NumberHeading">
    <w:name w:val="Number Heading"/>
    <w:basedOn w:val="Normal"/>
    <w:next w:val="Normal"/>
    <w:link w:val="NumberHeadingChar"/>
    <w:rsid w:val="003C54F6"/>
    <w:pPr>
      <w:ind w:left="1440" w:hanging="720"/>
    </w:pPr>
    <w:rPr>
      <w:rFonts w:ascii="Arial Bold" w:hAnsi="Arial Bold" w:cs="Arial"/>
      <w:b/>
    </w:rPr>
  </w:style>
  <w:style w:type="character" w:customStyle="1" w:styleId="NumberHeadingChar">
    <w:name w:val="Number Heading Char"/>
    <w:basedOn w:val="DefaultParagraphFont"/>
    <w:link w:val="NumberHeading"/>
    <w:rsid w:val="003C54F6"/>
    <w:rPr>
      <w:rFonts w:ascii="Arial Bold" w:hAnsi="Arial Bold" w:cs="Arial"/>
      <w:b/>
      <w:sz w:val="24"/>
      <w:szCs w:val="24"/>
      <w:lang w:val="en-GB" w:eastAsia="en-GB" w:bidi="ar-SA"/>
    </w:rPr>
  </w:style>
  <w:style w:type="paragraph" w:customStyle="1" w:styleId="Bullets">
    <w:name w:val="Bullets"/>
    <w:basedOn w:val="Normal"/>
    <w:next w:val="Normal"/>
    <w:rsid w:val="003C54F6"/>
    <w:pPr>
      <w:numPr>
        <w:numId w:val="1"/>
      </w:numPr>
    </w:pPr>
  </w:style>
  <w:style w:type="paragraph" w:customStyle="1" w:styleId="LetterIndent">
    <w:name w:val="Letter Indent"/>
    <w:basedOn w:val="Normal"/>
    <w:link w:val="LetterIndentChar"/>
    <w:rsid w:val="003C54F6"/>
    <w:pPr>
      <w:ind w:left="1440"/>
    </w:pPr>
    <w:rPr>
      <w:rFonts w:ascii="Arial Bold" w:hAnsi="Arial Bold"/>
      <w:b/>
    </w:rPr>
  </w:style>
  <w:style w:type="character" w:customStyle="1" w:styleId="LetterIndentChar">
    <w:name w:val="Letter Indent Char"/>
    <w:basedOn w:val="DefaultParagraphFont"/>
    <w:link w:val="LetterIndent"/>
    <w:rsid w:val="003C54F6"/>
    <w:rPr>
      <w:rFonts w:ascii="Arial Bold" w:hAnsi="Arial Bold"/>
      <w:b/>
      <w:sz w:val="24"/>
      <w:szCs w:val="24"/>
      <w:lang w:val="en-GB" w:eastAsia="en-GB" w:bidi="ar-SA"/>
    </w:rPr>
  </w:style>
  <w:style w:type="paragraph" w:customStyle="1" w:styleId="numberindent">
    <w:name w:val="number indent"/>
    <w:basedOn w:val="Normal"/>
    <w:next w:val="Normal"/>
    <w:link w:val="numberindentChar"/>
    <w:rsid w:val="003C54F6"/>
    <w:pPr>
      <w:ind w:left="2160"/>
    </w:pPr>
  </w:style>
  <w:style w:type="character" w:customStyle="1" w:styleId="numberindentChar">
    <w:name w:val="number indent Char"/>
    <w:basedOn w:val="DefaultParagraphFont"/>
    <w:link w:val="numberindent"/>
    <w:rsid w:val="003C54F6"/>
    <w:rPr>
      <w:rFonts w:ascii="Arial" w:hAnsi="Arial"/>
      <w:sz w:val="24"/>
      <w:szCs w:val="24"/>
      <w:lang w:val="en-GB" w:eastAsia="en-GB" w:bidi="ar-SA"/>
    </w:rPr>
  </w:style>
  <w:style w:type="paragraph" w:styleId="TOC1">
    <w:name w:val="toc 1"/>
    <w:basedOn w:val="Normal"/>
    <w:next w:val="Normal"/>
    <w:autoRedefine/>
    <w:uiPriority w:val="39"/>
    <w:rsid w:val="003C54F6"/>
    <w:pPr>
      <w:tabs>
        <w:tab w:val="right" w:leader="dot" w:pos="8296"/>
      </w:tabs>
      <w:ind w:left="1620" w:hanging="900"/>
    </w:pPr>
    <w:rPr>
      <w:noProof/>
    </w:rPr>
  </w:style>
  <w:style w:type="paragraph" w:customStyle="1" w:styleId="FirstBulletindent">
    <w:name w:val="First Bullet indent"/>
    <w:basedOn w:val="Bullets"/>
    <w:autoRedefine/>
    <w:qFormat/>
    <w:rsid w:val="0054409D"/>
    <w:pPr>
      <w:spacing w:before="0" w:beforeAutospacing="0" w:after="0" w:afterAutospacing="0"/>
      <w:ind w:left="2160" w:hanging="720"/>
    </w:pPr>
  </w:style>
  <w:style w:type="paragraph" w:customStyle="1" w:styleId="Indent">
    <w:name w:val="Indent"/>
    <w:basedOn w:val="Normal"/>
    <w:link w:val="IndentChar"/>
    <w:rsid w:val="00957273"/>
  </w:style>
  <w:style w:type="character" w:customStyle="1" w:styleId="IndentChar">
    <w:name w:val="Indent Char"/>
    <w:basedOn w:val="DefaultParagraphFont"/>
    <w:link w:val="Indent"/>
    <w:rsid w:val="00957273"/>
    <w:rPr>
      <w:rFonts w:ascii="Arial" w:hAnsi="Arial"/>
      <w:sz w:val="24"/>
      <w:szCs w:val="24"/>
      <w:lang w:val="en-GB" w:eastAsia="en-GB" w:bidi="ar-SA"/>
    </w:rPr>
  </w:style>
  <w:style w:type="paragraph" w:customStyle="1" w:styleId="IndentedBullett">
    <w:name w:val="Indented Bullett"/>
    <w:basedOn w:val="Bullets"/>
    <w:next w:val="Indent"/>
    <w:rsid w:val="00957273"/>
    <w:pPr>
      <w:numPr>
        <w:numId w:val="2"/>
      </w:numPr>
      <w:ind w:left="2880" w:hanging="720"/>
    </w:pPr>
  </w:style>
  <w:style w:type="paragraph" w:customStyle="1" w:styleId="LetterPara">
    <w:name w:val="Letter Para"/>
    <w:basedOn w:val="LetterIndent"/>
    <w:link w:val="LetterParaChar"/>
    <w:rsid w:val="00957273"/>
    <w:pPr>
      <w:ind w:left="2160" w:hanging="720"/>
    </w:pPr>
    <w:rPr>
      <w:rFonts w:ascii="Arial" w:hAnsi="Arial"/>
      <w:b w:val="0"/>
    </w:rPr>
  </w:style>
  <w:style w:type="character" w:customStyle="1" w:styleId="LetterParaChar">
    <w:name w:val="Letter Para Char"/>
    <w:basedOn w:val="LetterIndentChar"/>
    <w:link w:val="LetterPara"/>
    <w:rsid w:val="00957273"/>
    <w:rPr>
      <w:rFonts w:ascii="Arial" w:hAnsi="Arial"/>
      <w:b/>
      <w:sz w:val="24"/>
      <w:szCs w:val="24"/>
      <w:lang w:val="en-GB" w:eastAsia="en-GB" w:bidi="ar-SA"/>
    </w:rPr>
  </w:style>
  <w:style w:type="table" w:styleId="TableGrid">
    <w:name w:val="Table Grid"/>
    <w:basedOn w:val="TableNormal"/>
    <w:rsid w:val="001A570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irstNumberIndent">
    <w:name w:val="First Number Indent"/>
    <w:basedOn w:val="numberindent"/>
    <w:rsid w:val="00E6125C"/>
    <w:pPr>
      <w:ind w:firstLine="1440"/>
    </w:pPr>
  </w:style>
  <w:style w:type="paragraph" w:customStyle="1" w:styleId="Tablenormal0">
    <w:name w:val="Table normal"/>
    <w:basedOn w:val="Normal"/>
    <w:rsid w:val="00F60959"/>
    <w:pPr>
      <w:spacing w:before="40" w:after="40" w:line="288" w:lineRule="auto"/>
    </w:pPr>
    <w:rPr>
      <w:rFonts w:eastAsia="Batang"/>
      <w:color w:val="000000"/>
      <w:lang w:eastAsia="en-US"/>
    </w:rPr>
  </w:style>
  <w:style w:type="paragraph" w:customStyle="1" w:styleId="ZProcedurescontract">
    <w:name w:val="Z Procedures contract"/>
    <w:basedOn w:val="Normal"/>
    <w:autoRedefine/>
    <w:rsid w:val="006142A9"/>
    <w:pPr>
      <w:numPr>
        <w:ilvl w:val="1"/>
        <w:numId w:val="3"/>
      </w:numPr>
      <w:tabs>
        <w:tab w:val="left" w:pos="835"/>
      </w:tabs>
      <w:spacing w:before="360" w:after="120" w:line="288" w:lineRule="auto"/>
    </w:pPr>
    <w:rPr>
      <w:rFonts w:ascii="Verdana" w:eastAsia="Batang" w:hAnsi="Verdana" w:cs="Arial"/>
      <w:b/>
      <w:bCs/>
      <w:color w:val="000000"/>
      <w:sz w:val="19"/>
      <w:szCs w:val="21"/>
      <w:lang w:eastAsia="en-US"/>
    </w:rPr>
  </w:style>
  <w:style w:type="paragraph" w:customStyle="1" w:styleId="ZRolesproperofficers">
    <w:name w:val="Z Roles proper officers"/>
    <w:autoRedefine/>
    <w:rsid w:val="006142A9"/>
    <w:pPr>
      <w:widowControl w:val="0"/>
      <w:numPr>
        <w:numId w:val="4"/>
      </w:numPr>
      <w:tabs>
        <w:tab w:val="left" w:pos="720"/>
      </w:tabs>
      <w:spacing w:before="360" w:after="120" w:line="288" w:lineRule="auto"/>
    </w:pPr>
    <w:rPr>
      <w:rFonts w:ascii="Verdana" w:eastAsia="Batang" w:hAnsi="Verdana" w:cs="Arial"/>
      <w:b/>
      <w:bCs/>
      <w:color w:val="000000"/>
      <w:sz w:val="19"/>
      <w:szCs w:val="19"/>
      <w:lang w:eastAsia="en-US"/>
    </w:rPr>
  </w:style>
  <w:style w:type="paragraph" w:styleId="BodyText">
    <w:name w:val="Body Text"/>
    <w:basedOn w:val="Normal"/>
    <w:rsid w:val="006142A9"/>
    <w:pPr>
      <w:jc w:val="center"/>
    </w:pPr>
    <w:rPr>
      <w:rFonts w:cs="Arial"/>
    </w:rPr>
  </w:style>
  <w:style w:type="paragraph" w:styleId="BodyTextIndent">
    <w:name w:val="Body Text Indent"/>
    <w:basedOn w:val="Normal"/>
    <w:rsid w:val="001962B7"/>
    <w:pPr>
      <w:ind w:left="720"/>
    </w:pPr>
    <w:rPr>
      <w:rFonts w:cs="Arial"/>
    </w:rPr>
  </w:style>
  <w:style w:type="character" w:styleId="CommentReference">
    <w:name w:val="annotation reference"/>
    <w:basedOn w:val="DefaultParagraphFont"/>
    <w:semiHidden/>
    <w:rsid w:val="006142A9"/>
    <w:rPr>
      <w:sz w:val="16"/>
      <w:szCs w:val="16"/>
    </w:rPr>
  </w:style>
  <w:style w:type="paragraph" w:styleId="CommentText">
    <w:name w:val="annotation text"/>
    <w:basedOn w:val="Normal"/>
    <w:semiHidden/>
    <w:rsid w:val="006142A9"/>
    <w:rPr>
      <w:sz w:val="20"/>
      <w:szCs w:val="20"/>
    </w:rPr>
  </w:style>
  <w:style w:type="paragraph" w:styleId="CommentSubject">
    <w:name w:val="annotation subject"/>
    <w:basedOn w:val="CommentText"/>
    <w:next w:val="CommentText"/>
    <w:semiHidden/>
    <w:rsid w:val="006142A9"/>
    <w:rPr>
      <w:b/>
      <w:bCs/>
    </w:rPr>
  </w:style>
  <w:style w:type="paragraph" w:styleId="BalloonText">
    <w:name w:val="Balloon Text"/>
    <w:basedOn w:val="Normal"/>
    <w:semiHidden/>
    <w:rsid w:val="006142A9"/>
    <w:rPr>
      <w:rFonts w:ascii="Tahoma" w:hAnsi="Tahoma" w:cs="Tahoma"/>
      <w:sz w:val="16"/>
      <w:szCs w:val="16"/>
    </w:rPr>
  </w:style>
  <w:style w:type="paragraph" w:customStyle="1" w:styleId="Tablebullets">
    <w:name w:val="Table bullets"/>
    <w:basedOn w:val="Normal"/>
    <w:rsid w:val="006142A9"/>
    <w:pPr>
      <w:numPr>
        <w:numId w:val="5"/>
      </w:numPr>
      <w:tabs>
        <w:tab w:val="left" w:pos="720"/>
      </w:tabs>
      <w:spacing w:before="40" w:after="40" w:line="288" w:lineRule="auto"/>
    </w:pPr>
    <w:rPr>
      <w:rFonts w:ascii="Verdana" w:eastAsia="Batang" w:hAnsi="Verdana"/>
      <w:sz w:val="19"/>
      <w:szCs w:val="19"/>
      <w:lang w:eastAsia="en-US"/>
    </w:rPr>
  </w:style>
  <w:style w:type="paragraph" w:customStyle="1" w:styleId="Tableheader">
    <w:name w:val="Table header"/>
    <w:basedOn w:val="Normal"/>
    <w:autoRedefine/>
    <w:rsid w:val="006142A9"/>
    <w:pPr>
      <w:keepNext/>
      <w:spacing w:before="80" w:after="40" w:line="288" w:lineRule="auto"/>
      <w:jc w:val="center"/>
    </w:pPr>
    <w:rPr>
      <w:rFonts w:ascii="Verdana" w:eastAsia="Batang" w:hAnsi="Verdana" w:cs="Arial"/>
      <w:b/>
      <w:bCs/>
      <w:color w:val="000000"/>
      <w:sz w:val="19"/>
      <w:szCs w:val="21"/>
      <w:lang w:eastAsia="en-US"/>
    </w:rPr>
  </w:style>
  <w:style w:type="paragraph" w:styleId="BodyTextIndent2">
    <w:name w:val="Body Text Indent 2"/>
    <w:basedOn w:val="Normal"/>
    <w:rsid w:val="006142A9"/>
    <w:rPr>
      <w:rFonts w:cs="Arial"/>
    </w:rPr>
  </w:style>
  <w:style w:type="paragraph" w:styleId="BodyTextIndent3">
    <w:name w:val="Body Text Indent 3"/>
    <w:basedOn w:val="Normal"/>
    <w:rsid w:val="006142A9"/>
    <w:pPr>
      <w:tabs>
        <w:tab w:val="left" w:pos="720"/>
      </w:tabs>
      <w:ind w:left="1440" w:hanging="720"/>
    </w:pPr>
    <w:rPr>
      <w:rFonts w:cs="Arial"/>
    </w:rPr>
  </w:style>
  <w:style w:type="paragraph" w:styleId="Header">
    <w:name w:val="header"/>
    <w:basedOn w:val="Normal"/>
    <w:rsid w:val="006142A9"/>
    <w:pPr>
      <w:tabs>
        <w:tab w:val="center" w:pos="4153"/>
        <w:tab w:val="right" w:pos="8306"/>
      </w:tabs>
    </w:pPr>
  </w:style>
  <w:style w:type="paragraph" w:styleId="TOC2">
    <w:name w:val="toc 2"/>
    <w:basedOn w:val="Normal"/>
    <w:next w:val="Normal"/>
    <w:autoRedefine/>
    <w:semiHidden/>
    <w:rsid w:val="006142A9"/>
    <w:pPr>
      <w:ind w:left="240"/>
    </w:pPr>
  </w:style>
  <w:style w:type="paragraph" w:styleId="TOC3">
    <w:name w:val="toc 3"/>
    <w:basedOn w:val="Normal"/>
    <w:next w:val="Normal"/>
    <w:autoRedefine/>
    <w:semiHidden/>
    <w:rsid w:val="006142A9"/>
    <w:pPr>
      <w:ind w:left="480"/>
    </w:pPr>
    <w:rPr>
      <w:rFonts w:ascii="Times New Roman" w:hAnsi="Times New Roman"/>
    </w:rPr>
  </w:style>
  <w:style w:type="paragraph" w:styleId="TOC4">
    <w:name w:val="toc 4"/>
    <w:basedOn w:val="Normal"/>
    <w:next w:val="Normal"/>
    <w:autoRedefine/>
    <w:semiHidden/>
    <w:rsid w:val="006142A9"/>
    <w:rPr>
      <w:rFonts w:ascii="Times New Roman" w:hAnsi="Times New Roman"/>
    </w:rPr>
  </w:style>
  <w:style w:type="paragraph" w:styleId="TOC5">
    <w:name w:val="toc 5"/>
    <w:basedOn w:val="Normal"/>
    <w:next w:val="Normal"/>
    <w:autoRedefine/>
    <w:semiHidden/>
    <w:rsid w:val="006142A9"/>
    <w:pPr>
      <w:ind w:left="960"/>
    </w:pPr>
    <w:rPr>
      <w:rFonts w:ascii="Times New Roman" w:hAnsi="Times New Roman"/>
    </w:rPr>
  </w:style>
  <w:style w:type="paragraph" w:styleId="TOC6">
    <w:name w:val="toc 6"/>
    <w:basedOn w:val="Normal"/>
    <w:next w:val="Normal"/>
    <w:autoRedefine/>
    <w:semiHidden/>
    <w:rsid w:val="006142A9"/>
    <w:pPr>
      <w:ind w:left="1200"/>
    </w:pPr>
    <w:rPr>
      <w:rFonts w:ascii="Times New Roman" w:hAnsi="Times New Roman"/>
    </w:rPr>
  </w:style>
  <w:style w:type="paragraph" w:styleId="TOC7">
    <w:name w:val="toc 7"/>
    <w:basedOn w:val="Normal"/>
    <w:next w:val="Normal"/>
    <w:autoRedefine/>
    <w:semiHidden/>
    <w:rsid w:val="006142A9"/>
    <w:rPr>
      <w:rFonts w:ascii="Times New Roman" w:hAnsi="Times New Roman"/>
    </w:rPr>
  </w:style>
  <w:style w:type="paragraph" w:styleId="TOC8">
    <w:name w:val="toc 8"/>
    <w:basedOn w:val="Normal"/>
    <w:next w:val="Normal"/>
    <w:autoRedefine/>
    <w:semiHidden/>
    <w:rsid w:val="006142A9"/>
    <w:pPr>
      <w:ind w:left="1680"/>
    </w:pPr>
    <w:rPr>
      <w:rFonts w:ascii="Times New Roman" w:hAnsi="Times New Roman"/>
    </w:rPr>
  </w:style>
  <w:style w:type="paragraph" w:styleId="TOC9">
    <w:name w:val="toc 9"/>
    <w:basedOn w:val="Normal"/>
    <w:next w:val="Normal"/>
    <w:autoRedefine/>
    <w:semiHidden/>
    <w:rsid w:val="006142A9"/>
    <w:pPr>
      <w:ind w:left="1920"/>
    </w:pPr>
    <w:rPr>
      <w:rFonts w:ascii="Times New Roman" w:hAnsi="Times New Roman"/>
    </w:rPr>
  </w:style>
  <w:style w:type="paragraph" w:customStyle="1" w:styleId="RomanNumerals">
    <w:name w:val="Roman Numerals"/>
    <w:basedOn w:val="LetterPara"/>
    <w:rsid w:val="006142A9"/>
    <w:pPr>
      <w:ind w:left="2880"/>
    </w:pPr>
  </w:style>
  <w:style w:type="paragraph" w:styleId="Index1">
    <w:name w:val="index 1"/>
    <w:basedOn w:val="Normal"/>
    <w:next w:val="Normal"/>
    <w:autoRedefine/>
    <w:semiHidden/>
    <w:rsid w:val="006142A9"/>
    <w:pPr>
      <w:ind w:left="240" w:hanging="240"/>
    </w:pPr>
  </w:style>
  <w:style w:type="paragraph" w:customStyle="1" w:styleId="Firstletterindent">
    <w:name w:val="First letter indent"/>
    <w:basedOn w:val="LetterPara"/>
    <w:rsid w:val="006142A9"/>
    <w:pPr>
      <w:ind w:left="1440" w:firstLine="720"/>
    </w:pPr>
  </w:style>
  <w:style w:type="paragraph" w:styleId="Footer">
    <w:name w:val="footer"/>
    <w:basedOn w:val="Normal"/>
    <w:rsid w:val="006142A9"/>
    <w:pPr>
      <w:tabs>
        <w:tab w:val="center" w:pos="4153"/>
        <w:tab w:val="right" w:pos="8306"/>
      </w:tabs>
    </w:pPr>
  </w:style>
  <w:style w:type="paragraph" w:styleId="FootnoteText">
    <w:name w:val="footnote text"/>
    <w:basedOn w:val="Normal"/>
    <w:semiHidden/>
    <w:rsid w:val="006142A9"/>
    <w:rPr>
      <w:sz w:val="20"/>
      <w:szCs w:val="20"/>
    </w:rPr>
  </w:style>
  <w:style w:type="character" w:styleId="FootnoteReference">
    <w:name w:val="footnote reference"/>
    <w:basedOn w:val="DefaultParagraphFont"/>
    <w:semiHidden/>
    <w:rsid w:val="006142A9"/>
    <w:rPr>
      <w:vertAlign w:val="superscript"/>
    </w:rPr>
  </w:style>
  <w:style w:type="character" w:styleId="FollowedHyperlink">
    <w:name w:val="FollowedHyperlink"/>
    <w:basedOn w:val="DefaultParagraphFont"/>
    <w:rsid w:val="00211235"/>
    <w:rPr>
      <w:color w:val="800080"/>
      <w:u w:val="single"/>
    </w:rPr>
  </w:style>
  <w:style w:type="paragraph" w:styleId="ListParagraph">
    <w:name w:val="List Paragraph"/>
    <w:basedOn w:val="Normal"/>
    <w:uiPriority w:val="34"/>
    <w:qFormat/>
    <w:rsid w:val="0078423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autoRedefine/>
    <w:qFormat/>
    <w:rsid w:val="00984378"/>
    <w:pPr>
      <w:spacing w:before="100" w:beforeAutospacing="1" w:after="100" w:afterAutospacing="1"/>
      <w:ind w:left="709"/>
    </w:pPr>
    <w:rPr>
      <w:rFonts w:ascii="Arial" w:hAnsi="Arial"/>
      <w:sz w:val="24"/>
      <w:szCs w:val="24"/>
    </w:rPr>
  </w:style>
  <w:style w:type="paragraph" w:styleId="Heading1">
    <w:name w:val="heading 1"/>
    <w:basedOn w:val="Normal"/>
    <w:next w:val="Normal"/>
    <w:qFormat/>
    <w:rsid w:val="006142A9"/>
    <w:pPr>
      <w:keepNext/>
      <w:jc w:val="center"/>
      <w:outlineLvl w:val="0"/>
    </w:pPr>
    <w:rPr>
      <w:rFonts w:cs="Arial"/>
      <w:b/>
      <w:sz w:val="96"/>
      <w:szCs w:val="96"/>
    </w:rPr>
  </w:style>
  <w:style w:type="paragraph" w:styleId="Heading2">
    <w:name w:val="heading 2"/>
    <w:basedOn w:val="Normal"/>
    <w:next w:val="Normal"/>
    <w:qFormat/>
    <w:rsid w:val="001A570C"/>
    <w:pPr>
      <w:keepNext/>
      <w:outlineLvl w:val="1"/>
    </w:pPr>
    <w:rPr>
      <w:rFonts w:cs="Arial"/>
      <w:b/>
    </w:rPr>
  </w:style>
  <w:style w:type="paragraph" w:styleId="Heading3">
    <w:name w:val="heading 3"/>
    <w:basedOn w:val="Normal"/>
    <w:next w:val="Normal"/>
    <w:qFormat/>
    <w:rsid w:val="006142A9"/>
    <w:pPr>
      <w:keepNext/>
      <w:spacing w:before="240" w:after="60"/>
      <w:outlineLvl w:val="2"/>
    </w:pPr>
    <w:rPr>
      <w:rFonts w:cs="Arial"/>
      <w:b/>
      <w:bCs/>
      <w:sz w:val="26"/>
      <w:szCs w:val="26"/>
    </w:rPr>
  </w:style>
  <w:style w:type="paragraph" w:styleId="Heading4">
    <w:name w:val="heading 4"/>
    <w:basedOn w:val="Normal"/>
    <w:next w:val="Normal"/>
    <w:qFormat/>
    <w:rsid w:val="006142A9"/>
    <w:pPr>
      <w:keepNext/>
      <w:spacing w:before="240" w:after="60"/>
      <w:outlineLvl w:val="3"/>
    </w:pPr>
    <w:rPr>
      <w:rFonts w:ascii="Times New Roman" w:hAnsi="Times New Roman"/>
      <w:b/>
      <w:bCs/>
      <w:sz w:val="28"/>
      <w:szCs w:val="28"/>
    </w:rPr>
  </w:style>
  <w:style w:type="paragraph" w:styleId="Heading5">
    <w:name w:val="heading 5"/>
    <w:basedOn w:val="Normal"/>
    <w:next w:val="Normal"/>
    <w:qFormat/>
    <w:rsid w:val="006142A9"/>
    <w:pPr>
      <w:spacing w:before="240" w:after="60"/>
      <w:outlineLvl w:val="4"/>
    </w:pPr>
    <w:rPr>
      <w:b/>
      <w:bCs/>
      <w:i/>
      <w:iCs/>
      <w:sz w:val="26"/>
      <w:szCs w:val="26"/>
    </w:rPr>
  </w:style>
  <w:style w:type="paragraph" w:styleId="Heading6">
    <w:name w:val="heading 6"/>
    <w:basedOn w:val="Normal"/>
    <w:next w:val="Normal"/>
    <w:qFormat/>
    <w:rsid w:val="006142A9"/>
    <w:pPr>
      <w:spacing w:before="240" w:after="60"/>
      <w:outlineLvl w:val="5"/>
    </w:pPr>
    <w:rPr>
      <w:rFonts w:ascii="Times New Roman" w:hAnsi="Times New Roman"/>
      <w:b/>
      <w:bCs/>
      <w:sz w:val="22"/>
      <w:szCs w:val="22"/>
    </w:rPr>
  </w:style>
  <w:style w:type="paragraph" w:styleId="Heading7">
    <w:name w:val="heading 7"/>
    <w:basedOn w:val="Normal"/>
    <w:next w:val="Normal"/>
    <w:qFormat/>
    <w:rsid w:val="006142A9"/>
    <w:pPr>
      <w:spacing w:before="240" w:after="60"/>
      <w:outlineLvl w:val="6"/>
    </w:pPr>
    <w:rPr>
      <w:rFonts w:ascii="Times New Roman" w:hAnsi="Times New Roman"/>
    </w:rPr>
  </w:style>
  <w:style w:type="paragraph" w:styleId="Heading8">
    <w:name w:val="heading 8"/>
    <w:basedOn w:val="Normal"/>
    <w:next w:val="Normal"/>
    <w:qFormat/>
    <w:rsid w:val="006142A9"/>
    <w:pPr>
      <w:spacing w:before="240" w:after="60"/>
      <w:outlineLvl w:val="7"/>
    </w:pPr>
    <w:rPr>
      <w:rFonts w:ascii="Times New Roman" w:hAnsi="Times New Roman"/>
      <w:i/>
      <w:iCs/>
    </w:rPr>
  </w:style>
  <w:style w:type="paragraph" w:styleId="Heading9">
    <w:name w:val="heading 9"/>
    <w:basedOn w:val="Normal"/>
    <w:next w:val="Normal"/>
    <w:qFormat/>
    <w:rsid w:val="006142A9"/>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3C54F6"/>
    <w:rPr>
      <w:color w:val="0000FF"/>
      <w:u w:val="single"/>
    </w:rPr>
  </w:style>
  <w:style w:type="paragraph" w:customStyle="1" w:styleId="ParagraphTitle">
    <w:name w:val="Paragraph Title"/>
    <w:basedOn w:val="Normal"/>
    <w:next w:val="Normal"/>
    <w:rsid w:val="003C54F6"/>
    <w:pPr>
      <w:spacing w:before="4080"/>
      <w:jc w:val="center"/>
    </w:pPr>
    <w:rPr>
      <w:rFonts w:ascii="Arial Bold" w:hAnsi="Arial Bold" w:cs="Arial"/>
      <w:b/>
      <w:caps/>
      <w:sz w:val="48"/>
      <w:szCs w:val="48"/>
    </w:rPr>
  </w:style>
  <w:style w:type="paragraph" w:customStyle="1" w:styleId="SectionHeading">
    <w:name w:val="Section Heading"/>
    <w:basedOn w:val="Normal"/>
    <w:rsid w:val="003C54F6"/>
    <w:pPr>
      <w:spacing w:before="240" w:after="60"/>
      <w:ind w:hanging="720"/>
    </w:pPr>
    <w:rPr>
      <w:rFonts w:ascii="Arial Bold" w:hAnsi="Arial Bold" w:cs="Arial"/>
      <w:b/>
      <w:caps/>
      <w:sz w:val="28"/>
      <w:szCs w:val="28"/>
    </w:rPr>
  </w:style>
  <w:style w:type="paragraph" w:customStyle="1" w:styleId="NumberHeading">
    <w:name w:val="Number Heading"/>
    <w:basedOn w:val="Normal"/>
    <w:next w:val="Normal"/>
    <w:link w:val="NumberHeadingChar"/>
    <w:rsid w:val="003C54F6"/>
    <w:pPr>
      <w:ind w:left="1440" w:hanging="720"/>
    </w:pPr>
    <w:rPr>
      <w:rFonts w:ascii="Arial Bold" w:hAnsi="Arial Bold" w:cs="Arial"/>
      <w:b/>
    </w:rPr>
  </w:style>
  <w:style w:type="character" w:customStyle="1" w:styleId="NumberHeadingChar">
    <w:name w:val="Number Heading Char"/>
    <w:basedOn w:val="DefaultParagraphFont"/>
    <w:link w:val="NumberHeading"/>
    <w:rsid w:val="003C54F6"/>
    <w:rPr>
      <w:rFonts w:ascii="Arial Bold" w:hAnsi="Arial Bold" w:cs="Arial"/>
      <w:b/>
      <w:sz w:val="24"/>
      <w:szCs w:val="24"/>
      <w:lang w:val="en-GB" w:eastAsia="en-GB" w:bidi="ar-SA"/>
    </w:rPr>
  </w:style>
  <w:style w:type="paragraph" w:customStyle="1" w:styleId="Bullets">
    <w:name w:val="Bullets"/>
    <w:basedOn w:val="Normal"/>
    <w:next w:val="Normal"/>
    <w:rsid w:val="003C54F6"/>
    <w:pPr>
      <w:numPr>
        <w:numId w:val="1"/>
      </w:numPr>
    </w:pPr>
  </w:style>
  <w:style w:type="paragraph" w:customStyle="1" w:styleId="LetterIndent">
    <w:name w:val="Letter Indent"/>
    <w:basedOn w:val="Normal"/>
    <w:link w:val="LetterIndentChar"/>
    <w:rsid w:val="003C54F6"/>
    <w:pPr>
      <w:ind w:left="1440"/>
    </w:pPr>
    <w:rPr>
      <w:rFonts w:ascii="Arial Bold" w:hAnsi="Arial Bold"/>
      <w:b/>
    </w:rPr>
  </w:style>
  <w:style w:type="character" w:customStyle="1" w:styleId="LetterIndentChar">
    <w:name w:val="Letter Indent Char"/>
    <w:basedOn w:val="DefaultParagraphFont"/>
    <w:link w:val="LetterIndent"/>
    <w:rsid w:val="003C54F6"/>
    <w:rPr>
      <w:rFonts w:ascii="Arial Bold" w:hAnsi="Arial Bold"/>
      <w:b/>
      <w:sz w:val="24"/>
      <w:szCs w:val="24"/>
      <w:lang w:val="en-GB" w:eastAsia="en-GB" w:bidi="ar-SA"/>
    </w:rPr>
  </w:style>
  <w:style w:type="paragraph" w:customStyle="1" w:styleId="numberindent">
    <w:name w:val="number indent"/>
    <w:basedOn w:val="Normal"/>
    <w:next w:val="Normal"/>
    <w:link w:val="numberindentChar"/>
    <w:rsid w:val="003C54F6"/>
    <w:pPr>
      <w:ind w:left="2160"/>
    </w:pPr>
  </w:style>
  <w:style w:type="character" w:customStyle="1" w:styleId="numberindentChar">
    <w:name w:val="number indent Char"/>
    <w:basedOn w:val="DefaultParagraphFont"/>
    <w:link w:val="numberindent"/>
    <w:rsid w:val="003C54F6"/>
    <w:rPr>
      <w:rFonts w:ascii="Arial" w:hAnsi="Arial"/>
      <w:sz w:val="24"/>
      <w:szCs w:val="24"/>
      <w:lang w:val="en-GB" w:eastAsia="en-GB" w:bidi="ar-SA"/>
    </w:rPr>
  </w:style>
  <w:style w:type="paragraph" w:styleId="TOC1">
    <w:name w:val="toc 1"/>
    <w:basedOn w:val="Normal"/>
    <w:next w:val="Normal"/>
    <w:autoRedefine/>
    <w:uiPriority w:val="39"/>
    <w:rsid w:val="003C54F6"/>
    <w:pPr>
      <w:tabs>
        <w:tab w:val="right" w:leader="dot" w:pos="8296"/>
      </w:tabs>
      <w:ind w:left="1620" w:hanging="900"/>
    </w:pPr>
    <w:rPr>
      <w:noProof/>
    </w:rPr>
  </w:style>
  <w:style w:type="paragraph" w:customStyle="1" w:styleId="FirstBulletindent">
    <w:name w:val="First Bullet indent"/>
    <w:basedOn w:val="Bullets"/>
    <w:autoRedefine/>
    <w:qFormat/>
    <w:rsid w:val="0054409D"/>
    <w:pPr>
      <w:spacing w:before="0" w:beforeAutospacing="0" w:after="0" w:afterAutospacing="0"/>
      <w:ind w:left="2160" w:hanging="720"/>
    </w:pPr>
  </w:style>
  <w:style w:type="paragraph" w:customStyle="1" w:styleId="Indent">
    <w:name w:val="Indent"/>
    <w:basedOn w:val="Normal"/>
    <w:link w:val="IndentChar"/>
    <w:rsid w:val="00957273"/>
  </w:style>
  <w:style w:type="character" w:customStyle="1" w:styleId="IndentChar">
    <w:name w:val="Indent Char"/>
    <w:basedOn w:val="DefaultParagraphFont"/>
    <w:link w:val="Indent"/>
    <w:rsid w:val="00957273"/>
    <w:rPr>
      <w:rFonts w:ascii="Arial" w:hAnsi="Arial"/>
      <w:sz w:val="24"/>
      <w:szCs w:val="24"/>
      <w:lang w:val="en-GB" w:eastAsia="en-GB" w:bidi="ar-SA"/>
    </w:rPr>
  </w:style>
  <w:style w:type="paragraph" w:customStyle="1" w:styleId="IndentedBullett">
    <w:name w:val="Indented Bullett"/>
    <w:basedOn w:val="Bullets"/>
    <w:next w:val="Indent"/>
    <w:rsid w:val="00957273"/>
    <w:pPr>
      <w:numPr>
        <w:numId w:val="2"/>
      </w:numPr>
      <w:ind w:left="2880" w:hanging="720"/>
    </w:pPr>
  </w:style>
  <w:style w:type="paragraph" w:customStyle="1" w:styleId="LetterPara">
    <w:name w:val="Letter Para"/>
    <w:basedOn w:val="LetterIndent"/>
    <w:link w:val="LetterParaChar"/>
    <w:rsid w:val="00957273"/>
    <w:pPr>
      <w:ind w:left="2160" w:hanging="720"/>
    </w:pPr>
    <w:rPr>
      <w:rFonts w:ascii="Arial" w:hAnsi="Arial"/>
      <w:b w:val="0"/>
    </w:rPr>
  </w:style>
  <w:style w:type="character" w:customStyle="1" w:styleId="LetterParaChar">
    <w:name w:val="Letter Para Char"/>
    <w:basedOn w:val="LetterIndentChar"/>
    <w:link w:val="LetterPara"/>
    <w:rsid w:val="00957273"/>
    <w:rPr>
      <w:rFonts w:ascii="Arial" w:hAnsi="Arial"/>
      <w:b/>
      <w:sz w:val="24"/>
      <w:szCs w:val="24"/>
      <w:lang w:val="en-GB" w:eastAsia="en-GB" w:bidi="ar-SA"/>
    </w:rPr>
  </w:style>
  <w:style w:type="table" w:styleId="TableGrid">
    <w:name w:val="Table Grid"/>
    <w:basedOn w:val="TableNormal"/>
    <w:rsid w:val="001A570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irstNumberIndent">
    <w:name w:val="First Number Indent"/>
    <w:basedOn w:val="numberindent"/>
    <w:rsid w:val="00E6125C"/>
    <w:pPr>
      <w:ind w:firstLine="1440"/>
    </w:pPr>
  </w:style>
  <w:style w:type="paragraph" w:customStyle="1" w:styleId="Tablenormal0">
    <w:name w:val="Table normal"/>
    <w:basedOn w:val="Normal"/>
    <w:rsid w:val="00F60959"/>
    <w:pPr>
      <w:spacing w:before="40" w:after="40" w:line="288" w:lineRule="auto"/>
    </w:pPr>
    <w:rPr>
      <w:rFonts w:eastAsia="Batang"/>
      <w:color w:val="000000"/>
      <w:lang w:eastAsia="en-US"/>
    </w:rPr>
  </w:style>
  <w:style w:type="paragraph" w:customStyle="1" w:styleId="ZProcedurescontract">
    <w:name w:val="Z Procedures contract"/>
    <w:basedOn w:val="Normal"/>
    <w:autoRedefine/>
    <w:rsid w:val="006142A9"/>
    <w:pPr>
      <w:numPr>
        <w:ilvl w:val="1"/>
        <w:numId w:val="3"/>
      </w:numPr>
      <w:tabs>
        <w:tab w:val="left" w:pos="835"/>
      </w:tabs>
      <w:spacing w:before="360" w:after="120" w:line="288" w:lineRule="auto"/>
    </w:pPr>
    <w:rPr>
      <w:rFonts w:ascii="Verdana" w:eastAsia="Batang" w:hAnsi="Verdana" w:cs="Arial"/>
      <w:b/>
      <w:bCs/>
      <w:color w:val="000000"/>
      <w:sz w:val="19"/>
      <w:szCs w:val="21"/>
      <w:lang w:eastAsia="en-US"/>
    </w:rPr>
  </w:style>
  <w:style w:type="paragraph" w:customStyle="1" w:styleId="ZRolesproperofficers">
    <w:name w:val="Z Roles proper officers"/>
    <w:autoRedefine/>
    <w:rsid w:val="006142A9"/>
    <w:pPr>
      <w:widowControl w:val="0"/>
      <w:numPr>
        <w:numId w:val="4"/>
      </w:numPr>
      <w:tabs>
        <w:tab w:val="left" w:pos="720"/>
      </w:tabs>
      <w:spacing w:before="360" w:after="120" w:line="288" w:lineRule="auto"/>
    </w:pPr>
    <w:rPr>
      <w:rFonts w:ascii="Verdana" w:eastAsia="Batang" w:hAnsi="Verdana" w:cs="Arial"/>
      <w:b/>
      <w:bCs/>
      <w:color w:val="000000"/>
      <w:sz w:val="19"/>
      <w:szCs w:val="19"/>
      <w:lang w:eastAsia="en-US"/>
    </w:rPr>
  </w:style>
  <w:style w:type="paragraph" w:styleId="BodyText">
    <w:name w:val="Body Text"/>
    <w:basedOn w:val="Normal"/>
    <w:rsid w:val="006142A9"/>
    <w:pPr>
      <w:jc w:val="center"/>
    </w:pPr>
    <w:rPr>
      <w:rFonts w:cs="Arial"/>
    </w:rPr>
  </w:style>
  <w:style w:type="paragraph" w:styleId="BodyTextIndent">
    <w:name w:val="Body Text Indent"/>
    <w:basedOn w:val="Normal"/>
    <w:rsid w:val="001962B7"/>
    <w:pPr>
      <w:ind w:left="720"/>
    </w:pPr>
    <w:rPr>
      <w:rFonts w:cs="Arial"/>
    </w:rPr>
  </w:style>
  <w:style w:type="character" w:styleId="CommentReference">
    <w:name w:val="annotation reference"/>
    <w:basedOn w:val="DefaultParagraphFont"/>
    <w:semiHidden/>
    <w:rsid w:val="006142A9"/>
    <w:rPr>
      <w:sz w:val="16"/>
      <w:szCs w:val="16"/>
    </w:rPr>
  </w:style>
  <w:style w:type="paragraph" w:styleId="CommentText">
    <w:name w:val="annotation text"/>
    <w:basedOn w:val="Normal"/>
    <w:semiHidden/>
    <w:rsid w:val="006142A9"/>
    <w:rPr>
      <w:sz w:val="20"/>
      <w:szCs w:val="20"/>
    </w:rPr>
  </w:style>
  <w:style w:type="paragraph" w:styleId="CommentSubject">
    <w:name w:val="annotation subject"/>
    <w:basedOn w:val="CommentText"/>
    <w:next w:val="CommentText"/>
    <w:semiHidden/>
    <w:rsid w:val="006142A9"/>
    <w:rPr>
      <w:b/>
      <w:bCs/>
    </w:rPr>
  </w:style>
  <w:style w:type="paragraph" w:styleId="BalloonText">
    <w:name w:val="Balloon Text"/>
    <w:basedOn w:val="Normal"/>
    <w:semiHidden/>
    <w:rsid w:val="006142A9"/>
    <w:rPr>
      <w:rFonts w:ascii="Tahoma" w:hAnsi="Tahoma" w:cs="Tahoma"/>
      <w:sz w:val="16"/>
      <w:szCs w:val="16"/>
    </w:rPr>
  </w:style>
  <w:style w:type="paragraph" w:customStyle="1" w:styleId="Tablebullets">
    <w:name w:val="Table bullets"/>
    <w:basedOn w:val="Normal"/>
    <w:rsid w:val="006142A9"/>
    <w:pPr>
      <w:numPr>
        <w:numId w:val="5"/>
      </w:numPr>
      <w:tabs>
        <w:tab w:val="left" w:pos="720"/>
      </w:tabs>
      <w:spacing w:before="40" w:after="40" w:line="288" w:lineRule="auto"/>
    </w:pPr>
    <w:rPr>
      <w:rFonts w:ascii="Verdana" w:eastAsia="Batang" w:hAnsi="Verdana"/>
      <w:sz w:val="19"/>
      <w:szCs w:val="19"/>
      <w:lang w:eastAsia="en-US"/>
    </w:rPr>
  </w:style>
  <w:style w:type="paragraph" w:customStyle="1" w:styleId="Tableheader">
    <w:name w:val="Table header"/>
    <w:basedOn w:val="Normal"/>
    <w:autoRedefine/>
    <w:rsid w:val="006142A9"/>
    <w:pPr>
      <w:keepNext/>
      <w:spacing w:before="80" w:after="40" w:line="288" w:lineRule="auto"/>
      <w:jc w:val="center"/>
    </w:pPr>
    <w:rPr>
      <w:rFonts w:ascii="Verdana" w:eastAsia="Batang" w:hAnsi="Verdana" w:cs="Arial"/>
      <w:b/>
      <w:bCs/>
      <w:color w:val="000000"/>
      <w:sz w:val="19"/>
      <w:szCs w:val="21"/>
      <w:lang w:eastAsia="en-US"/>
    </w:rPr>
  </w:style>
  <w:style w:type="paragraph" w:styleId="BodyTextIndent2">
    <w:name w:val="Body Text Indent 2"/>
    <w:basedOn w:val="Normal"/>
    <w:rsid w:val="006142A9"/>
    <w:rPr>
      <w:rFonts w:cs="Arial"/>
    </w:rPr>
  </w:style>
  <w:style w:type="paragraph" w:styleId="BodyTextIndent3">
    <w:name w:val="Body Text Indent 3"/>
    <w:basedOn w:val="Normal"/>
    <w:rsid w:val="006142A9"/>
    <w:pPr>
      <w:tabs>
        <w:tab w:val="left" w:pos="720"/>
      </w:tabs>
      <w:ind w:left="1440" w:hanging="720"/>
    </w:pPr>
    <w:rPr>
      <w:rFonts w:cs="Arial"/>
    </w:rPr>
  </w:style>
  <w:style w:type="paragraph" w:styleId="Header">
    <w:name w:val="header"/>
    <w:basedOn w:val="Normal"/>
    <w:rsid w:val="006142A9"/>
    <w:pPr>
      <w:tabs>
        <w:tab w:val="center" w:pos="4153"/>
        <w:tab w:val="right" w:pos="8306"/>
      </w:tabs>
    </w:pPr>
  </w:style>
  <w:style w:type="paragraph" w:styleId="TOC2">
    <w:name w:val="toc 2"/>
    <w:basedOn w:val="Normal"/>
    <w:next w:val="Normal"/>
    <w:autoRedefine/>
    <w:semiHidden/>
    <w:rsid w:val="006142A9"/>
    <w:pPr>
      <w:ind w:left="240"/>
    </w:pPr>
  </w:style>
  <w:style w:type="paragraph" w:styleId="TOC3">
    <w:name w:val="toc 3"/>
    <w:basedOn w:val="Normal"/>
    <w:next w:val="Normal"/>
    <w:autoRedefine/>
    <w:semiHidden/>
    <w:rsid w:val="006142A9"/>
    <w:pPr>
      <w:ind w:left="480"/>
    </w:pPr>
    <w:rPr>
      <w:rFonts w:ascii="Times New Roman" w:hAnsi="Times New Roman"/>
    </w:rPr>
  </w:style>
  <w:style w:type="paragraph" w:styleId="TOC4">
    <w:name w:val="toc 4"/>
    <w:basedOn w:val="Normal"/>
    <w:next w:val="Normal"/>
    <w:autoRedefine/>
    <w:semiHidden/>
    <w:rsid w:val="006142A9"/>
    <w:rPr>
      <w:rFonts w:ascii="Times New Roman" w:hAnsi="Times New Roman"/>
    </w:rPr>
  </w:style>
  <w:style w:type="paragraph" w:styleId="TOC5">
    <w:name w:val="toc 5"/>
    <w:basedOn w:val="Normal"/>
    <w:next w:val="Normal"/>
    <w:autoRedefine/>
    <w:semiHidden/>
    <w:rsid w:val="006142A9"/>
    <w:pPr>
      <w:ind w:left="960"/>
    </w:pPr>
    <w:rPr>
      <w:rFonts w:ascii="Times New Roman" w:hAnsi="Times New Roman"/>
    </w:rPr>
  </w:style>
  <w:style w:type="paragraph" w:styleId="TOC6">
    <w:name w:val="toc 6"/>
    <w:basedOn w:val="Normal"/>
    <w:next w:val="Normal"/>
    <w:autoRedefine/>
    <w:semiHidden/>
    <w:rsid w:val="006142A9"/>
    <w:pPr>
      <w:ind w:left="1200"/>
    </w:pPr>
    <w:rPr>
      <w:rFonts w:ascii="Times New Roman" w:hAnsi="Times New Roman"/>
    </w:rPr>
  </w:style>
  <w:style w:type="paragraph" w:styleId="TOC7">
    <w:name w:val="toc 7"/>
    <w:basedOn w:val="Normal"/>
    <w:next w:val="Normal"/>
    <w:autoRedefine/>
    <w:semiHidden/>
    <w:rsid w:val="006142A9"/>
    <w:rPr>
      <w:rFonts w:ascii="Times New Roman" w:hAnsi="Times New Roman"/>
    </w:rPr>
  </w:style>
  <w:style w:type="paragraph" w:styleId="TOC8">
    <w:name w:val="toc 8"/>
    <w:basedOn w:val="Normal"/>
    <w:next w:val="Normal"/>
    <w:autoRedefine/>
    <w:semiHidden/>
    <w:rsid w:val="006142A9"/>
    <w:pPr>
      <w:ind w:left="1680"/>
    </w:pPr>
    <w:rPr>
      <w:rFonts w:ascii="Times New Roman" w:hAnsi="Times New Roman"/>
    </w:rPr>
  </w:style>
  <w:style w:type="paragraph" w:styleId="TOC9">
    <w:name w:val="toc 9"/>
    <w:basedOn w:val="Normal"/>
    <w:next w:val="Normal"/>
    <w:autoRedefine/>
    <w:semiHidden/>
    <w:rsid w:val="006142A9"/>
    <w:pPr>
      <w:ind w:left="1920"/>
    </w:pPr>
    <w:rPr>
      <w:rFonts w:ascii="Times New Roman" w:hAnsi="Times New Roman"/>
    </w:rPr>
  </w:style>
  <w:style w:type="paragraph" w:customStyle="1" w:styleId="RomanNumerals">
    <w:name w:val="Roman Numerals"/>
    <w:basedOn w:val="LetterPara"/>
    <w:rsid w:val="006142A9"/>
    <w:pPr>
      <w:ind w:left="2880"/>
    </w:pPr>
  </w:style>
  <w:style w:type="paragraph" w:styleId="Index1">
    <w:name w:val="index 1"/>
    <w:basedOn w:val="Normal"/>
    <w:next w:val="Normal"/>
    <w:autoRedefine/>
    <w:semiHidden/>
    <w:rsid w:val="006142A9"/>
    <w:pPr>
      <w:ind w:left="240" w:hanging="240"/>
    </w:pPr>
  </w:style>
  <w:style w:type="paragraph" w:customStyle="1" w:styleId="Firstletterindent">
    <w:name w:val="First letter indent"/>
    <w:basedOn w:val="LetterPara"/>
    <w:rsid w:val="006142A9"/>
    <w:pPr>
      <w:ind w:left="1440" w:firstLine="720"/>
    </w:pPr>
  </w:style>
  <w:style w:type="paragraph" w:styleId="Footer">
    <w:name w:val="footer"/>
    <w:basedOn w:val="Normal"/>
    <w:rsid w:val="006142A9"/>
    <w:pPr>
      <w:tabs>
        <w:tab w:val="center" w:pos="4153"/>
        <w:tab w:val="right" w:pos="8306"/>
      </w:tabs>
    </w:pPr>
  </w:style>
  <w:style w:type="paragraph" w:styleId="FootnoteText">
    <w:name w:val="footnote text"/>
    <w:basedOn w:val="Normal"/>
    <w:semiHidden/>
    <w:rsid w:val="006142A9"/>
    <w:rPr>
      <w:sz w:val="20"/>
      <w:szCs w:val="20"/>
    </w:rPr>
  </w:style>
  <w:style w:type="character" w:styleId="FootnoteReference">
    <w:name w:val="footnote reference"/>
    <w:basedOn w:val="DefaultParagraphFont"/>
    <w:semiHidden/>
    <w:rsid w:val="006142A9"/>
    <w:rPr>
      <w:vertAlign w:val="superscript"/>
    </w:rPr>
  </w:style>
  <w:style w:type="character" w:styleId="FollowedHyperlink">
    <w:name w:val="FollowedHyperlink"/>
    <w:basedOn w:val="DefaultParagraphFont"/>
    <w:rsid w:val="00211235"/>
    <w:rPr>
      <w:color w:val="800080"/>
      <w:u w:val="single"/>
    </w:rPr>
  </w:style>
  <w:style w:type="paragraph" w:styleId="ListParagraph">
    <w:name w:val="List Paragraph"/>
    <w:basedOn w:val="Normal"/>
    <w:uiPriority w:val="34"/>
    <w:qFormat/>
    <w:rsid w:val="0078423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7F89B8-06FB-49F1-8DD4-E5CD1134D9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3C5670B4</Template>
  <TotalTime>1</TotalTime>
  <Pages>16</Pages>
  <Words>4467</Words>
  <Characters>25467</Characters>
  <Application>Microsoft Office Word</Application>
  <DocSecurity>4</DocSecurity>
  <Lines>212</Lines>
  <Paragraphs>59</Paragraphs>
  <ScaleCrop>false</ScaleCrop>
  <HeadingPairs>
    <vt:vector size="2" baseType="variant">
      <vt:variant>
        <vt:lpstr>Title</vt:lpstr>
      </vt:variant>
      <vt:variant>
        <vt:i4>1</vt:i4>
      </vt:variant>
    </vt:vector>
  </HeadingPairs>
  <TitlesOfParts>
    <vt:vector size="1" baseType="lpstr">
      <vt:lpstr>WHO DOES WHAT</vt:lpstr>
    </vt:vector>
  </TitlesOfParts>
  <Company>OCC</Company>
  <LinksUpToDate>false</LinksUpToDate>
  <CharactersWithSpaces>29875</CharactersWithSpaces>
  <SharedDoc>false</SharedDoc>
  <HLinks>
    <vt:vector size="102" baseType="variant">
      <vt:variant>
        <vt:i4>1245232</vt:i4>
      </vt:variant>
      <vt:variant>
        <vt:i4>98</vt:i4>
      </vt:variant>
      <vt:variant>
        <vt:i4>0</vt:i4>
      </vt:variant>
      <vt:variant>
        <vt:i4>5</vt:i4>
      </vt:variant>
      <vt:variant>
        <vt:lpwstr/>
      </vt:variant>
      <vt:variant>
        <vt:lpwstr>_Toc320524177</vt:lpwstr>
      </vt:variant>
      <vt:variant>
        <vt:i4>1245232</vt:i4>
      </vt:variant>
      <vt:variant>
        <vt:i4>92</vt:i4>
      </vt:variant>
      <vt:variant>
        <vt:i4>0</vt:i4>
      </vt:variant>
      <vt:variant>
        <vt:i4>5</vt:i4>
      </vt:variant>
      <vt:variant>
        <vt:lpwstr/>
      </vt:variant>
      <vt:variant>
        <vt:lpwstr>_Toc320524176</vt:lpwstr>
      </vt:variant>
      <vt:variant>
        <vt:i4>1245232</vt:i4>
      </vt:variant>
      <vt:variant>
        <vt:i4>86</vt:i4>
      </vt:variant>
      <vt:variant>
        <vt:i4>0</vt:i4>
      </vt:variant>
      <vt:variant>
        <vt:i4>5</vt:i4>
      </vt:variant>
      <vt:variant>
        <vt:lpwstr/>
      </vt:variant>
      <vt:variant>
        <vt:lpwstr>_Toc320524175</vt:lpwstr>
      </vt:variant>
      <vt:variant>
        <vt:i4>1245232</vt:i4>
      </vt:variant>
      <vt:variant>
        <vt:i4>80</vt:i4>
      </vt:variant>
      <vt:variant>
        <vt:i4>0</vt:i4>
      </vt:variant>
      <vt:variant>
        <vt:i4>5</vt:i4>
      </vt:variant>
      <vt:variant>
        <vt:lpwstr/>
      </vt:variant>
      <vt:variant>
        <vt:lpwstr>_Toc320524174</vt:lpwstr>
      </vt:variant>
      <vt:variant>
        <vt:i4>1245232</vt:i4>
      </vt:variant>
      <vt:variant>
        <vt:i4>74</vt:i4>
      </vt:variant>
      <vt:variant>
        <vt:i4>0</vt:i4>
      </vt:variant>
      <vt:variant>
        <vt:i4>5</vt:i4>
      </vt:variant>
      <vt:variant>
        <vt:lpwstr/>
      </vt:variant>
      <vt:variant>
        <vt:lpwstr>_Toc320524173</vt:lpwstr>
      </vt:variant>
      <vt:variant>
        <vt:i4>1245232</vt:i4>
      </vt:variant>
      <vt:variant>
        <vt:i4>68</vt:i4>
      </vt:variant>
      <vt:variant>
        <vt:i4>0</vt:i4>
      </vt:variant>
      <vt:variant>
        <vt:i4>5</vt:i4>
      </vt:variant>
      <vt:variant>
        <vt:lpwstr/>
      </vt:variant>
      <vt:variant>
        <vt:lpwstr>_Toc320524172</vt:lpwstr>
      </vt:variant>
      <vt:variant>
        <vt:i4>1245232</vt:i4>
      </vt:variant>
      <vt:variant>
        <vt:i4>62</vt:i4>
      </vt:variant>
      <vt:variant>
        <vt:i4>0</vt:i4>
      </vt:variant>
      <vt:variant>
        <vt:i4>5</vt:i4>
      </vt:variant>
      <vt:variant>
        <vt:lpwstr/>
      </vt:variant>
      <vt:variant>
        <vt:lpwstr>_Toc320524171</vt:lpwstr>
      </vt:variant>
      <vt:variant>
        <vt:i4>1245232</vt:i4>
      </vt:variant>
      <vt:variant>
        <vt:i4>56</vt:i4>
      </vt:variant>
      <vt:variant>
        <vt:i4>0</vt:i4>
      </vt:variant>
      <vt:variant>
        <vt:i4>5</vt:i4>
      </vt:variant>
      <vt:variant>
        <vt:lpwstr/>
      </vt:variant>
      <vt:variant>
        <vt:lpwstr>_Toc320524170</vt:lpwstr>
      </vt:variant>
      <vt:variant>
        <vt:i4>1179696</vt:i4>
      </vt:variant>
      <vt:variant>
        <vt:i4>50</vt:i4>
      </vt:variant>
      <vt:variant>
        <vt:i4>0</vt:i4>
      </vt:variant>
      <vt:variant>
        <vt:i4>5</vt:i4>
      </vt:variant>
      <vt:variant>
        <vt:lpwstr/>
      </vt:variant>
      <vt:variant>
        <vt:lpwstr>_Toc320524169</vt:lpwstr>
      </vt:variant>
      <vt:variant>
        <vt:i4>1179696</vt:i4>
      </vt:variant>
      <vt:variant>
        <vt:i4>44</vt:i4>
      </vt:variant>
      <vt:variant>
        <vt:i4>0</vt:i4>
      </vt:variant>
      <vt:variant>
        <vt:i4>5</vt:i4>
      </vt:variant>
      <vt:variant>
        <vt:lpwstr/>
      </vt:variant>
      <vt:variant>
        <vt:lpwstr>_Toc320524168</vt:lpwstr>
      </vt:variant>
      <vt:variant>
        <vt:i4>1179696</vt:i4>
      </vt:variant>
      <vt:variant>
        <vt:i4>38</vt:i4>
      </vt:variant>
      <vt:variant>
        <vt:i4>0</vt:i4>
      </vt:variant>
      <vt:variant>
        <vt:i4>5</vt:i4>
      </vt:variant>
      <vt:variant>
        <vt:lpwstr/>
      </vt:variant>
      <vt:variant>
        <vt:lpwstr>_Toc320524167</vt:lpwstr>
      </vt:variant>
      <vt:variant>
        <vt:i4>1179696</vt:i4>
      </vt:variant>
      <vt:variant>
        <vt:i4>32</vt:i4>
      </vt:variant>
      <vt:variant>
        <vt:i4>0</vt:i4>
      </vt:variant>
      <vt:variant>
        <vt:i4>5</vt:i4>
      </vt:variant>
      <vt:variant>
        <vt:lpwstr/>
      </vt:variant>
      <vt:variant>
        <vt:lpwstr>_Toc320524166</vt:lpwstr>
      </vt:variant>
      <vt:variant>
        <vt:i4>1179696</vt:i4>
      </vt:variant>
      <vt:variant>
        <vt:i4>26</vt:i4>
      </vt:variant>
      <vt:variant>
        <vt:i4>0</vt:i4>
      </vt:variant>
      <vt:variant>
        <vt:i4>5</vt:i4>
      </vt:variant>
      <vt:variant>
        <vt:lpwstr/>
      </vt:variant>
      <vt:variant>
        <vt:lpwstr>_Toc320524165</vt:lpwstr>
      </vt:variant>
      <vt:variant>
        <vt:i4>1179696</vt:i4>
      </vt:variant>
      <vt:variant>
        <vt:i4>20</vt:i4>
      </vt:variant>
      <vt:variant>
        <vt:i4>0</vt:i4>
      </vt:variant>
      <vt:variant>
        <vt:i4>5</vt:i4>
      </vt:variant>
      <vt:variant>
        <vt:lpwstr/>
      </vt:variant>
      <vt:variant>
        <vt:lpwstr>_Toc320524164</vt:lpwstr>
      </vt:variant>
      <vt:variant>
        <vt:i4>1179696</vt:i4>
      </vt:variant>
      <vt:variant>
        <vt:i4>14</vt:i4>
      </vt:variant>
      <vt:variant>
        <vt:i4>0</vt:i4>
      </vt:variant>
      <vt:variant>
        <vt:i4>5</vt:i4>
      </vt:variant>
      <vt:variant>
        <vt:lpwstr/>
      </vt:variant>
      <vt:variant>
        <vt:lpwstr>_Toc320524163</vt:lpwstr>
      </vt:variant>
      <vt:variant>
        <vt:i4>1179696</vt:i4>
      </vt:variant>
      <vt:variant>
        <vt:i4>8</vt:i4>
      </vt:variant>
      <vt:variant>
        <vt:i4>0</vt:i4>
      </vt:variant>
      <vt:variant>
        <vt:i4>5</vt:i4>
      </vt:variant>
      <vt:variant>
        <vt:lpwstr/>
      </vt:variant>
      <vt:variant>
        <vt:lpwstr>_Toc320524162</vt:lpwstr>
      </vt:variant>
      <vt:variant>
        <vt:i4>1179696</vt:i4>
      </vt:variant>
      <vt:variant>
        <vt:i4>2</vt:i4>
      </vt:variant>
      <vt:variant>
        <vt:i4>0</vt:i4>
      </vt:variant>
      <vt:variant>
        <vt:i4>5</vt:i4>
      </vt:variant>
      <vt:variant>
        <vt:lpwstr/>
      </vt:variant>
      <vt:variant>
        <vt:lpwstr>_Toc320524161</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WHO DOES WHAT</dc:title>
  <dc:creator>egriffiths</dc:creator>
  <cp:lastModifiedBy>Mathew.Metcalfe</cp:lastModifiedBy>
  <cp:revision>2</cp:revision>
  <cp:lastPrinted>2013-09-11T10:05:00Z</cp:lastPrinted>
  <dcterms:created xsi:type="dcterms:W3CDTF">2013-09-20T13:38:00Z</dcterms:created>
  <dcterms:modified xsi:type="dcterms:W3CDTF">2013-09-20T13:38:00Z</dcterms:modified>
</cp:coreProperties>
</file>

<file path=docProps/custom.xml><?xml version="1.0" encoding="utf-8"?>
<op:Properties xmlns:op="http://schemas.openxmlformats.org/officeDocument/2006/custom-properties"/>
</file>